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92F" w:rsidRPr="00AA0102" w:rsidRDefault="0016692F" w:rsidP="0016692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val="sr-Latn-CS"/>
        </w:rPr>
      </w:pPr>
    </w:p>
    <w:p w:rsidR="0016692F" w:rsidRPr="00AA0102" w:rsidRDefault="0016692F" w:rsidP="0016692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val="sr-Latn-CS"/>
        </w:rPr>
      </w:pPr>
      <w:r w:rsidRPr="00AA0102">
        <w:rPr>
          <w:rFonts w:ascii="Times New Roman" w:hAnsi="Times New Roman"/>
          <w:b/>
          <w:color w:val="000000" w:themeColor="text1"/>
          <w:lang w:val="sr-Latn-CS"/>
        </w:rPr>
        <w:t>NJOFTIM NGA AUTORITETET E LIKUIDIMIT PËR PARASHTRUESIT E KËRKESAVE</w:t>
      </w:r>
    </w:p>
    <w:p w:rsidR="0016692F" w:rsidRPr="00AA0102" w:rsidRDefault="0016692F" w:rsidP="0016692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val="sr-Latn-CS"/>
        </w:rPr>
      </w:pPr>
      <w:r w:rsidRPr="00AA0102">
        <w:rPr>
          <w:rFonts w:ascii="Times New Roman" w:hAnsi="Times New Roman"/>
          <w:b/>
          <w:color w:val="000000" w:themeColor="text1"/>
        </w:rPr>
        <w:t xml:space="preserve">(VENDIME, KËRKESA </w:t>
      </w:r>
      <w:r w:rsidRPr="00AA0102">
        <w:rPr>
          <w:rFonts w:ascii="Times New Roman" w:hAnsi="Times New Roman"/>
          <w:b/>
          <w:color w:val="000000" w:themeColor="text1"/>
          <w:lang w:val="sr-Latn-CS"/>
        </w:rPr>
        <w:t xml:space="preserve">PËR INFORMATA SHTESË) </w:t>
      </w:r>
    </w:p>
    <w:p w:rsidR="0016692F" w:rsidRPr="00AA0102" w:rsidRDefault="0016692F" w:rsidP="0016692F">
      <w:pPr>
        <w:spacing w:after="0" w:line="240" w:lineRule="auto"/>
        <w:jc w:val="center"/>
        <w:rPr>
          <w:rFonts w:ascii="Times New Roman" w:hAnsi="Times New Roman"/>
          <w:color w:val="000000" w:themeColor="text1"/>
          <w:lang w:val="sr-Latn-RS"/>
        </w:rPr>
      </w:pPr>
    </w:p>
    <w:p w:rsidR="0016692F" w:rsidRPr="002A28DA" w:rsidRDefault="0016692F" w:rsidP="0016692F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sq-AL"/>
        </w:rPr>
      </w:pPr>
      <w:r w:rsidRPr="000928FC">
        <w:rPr>
          <w:rFonts w:ascii="Times New Roman" w:hAnsi="Times New Roman"/>
          <w:color w:val="000000" w:themeColor="text1"/>
          <w:lang w:val="sq-AL"/>
        </w:rPr>
        <w:t xml:space="preserve">Autoritetet e Likuidimit (AL-të) të NSh-ve: </w:t>
      </w:r>
      <w:r w:rsidR="00D82E43" w:rsidRPr="000928FC">
        <w:rPr>
          <w:rFonts w:ascii="Times New Roman" w:hAnsi="Times New Roman"/>
          <w:color w:val="000000" w:themeColor="text1"/>
          <w:lang w:val="sq-AL"/>
        </w:rPr>
        <w:t>Ereniku Industri</w:t>
      </w:r>
      <w:r w:rsidRPr="000928FC">
        <w:rPr>
          <w:rFonts w:ascii="Times New Roman" w:hAnsi="Times New Roman"/>
          <w:color w:val="000000" w:themeColor="text1"/>
          <w:lang w:val="sq-AL"/>
        </w:rPr>
        <w:t xml:space="preserve"> (në likuidim), </w:t>
      </w:r>
      <w:r w:rsidR="00C23EA5" w:rsidRPr="000928FC">
        <w:rPr>
          <w:rFonts w:ascii="Times New Roman" w:hAnsi="Times New Roman"/>
          <w:color w:val="000000" w:themeColor="text1"/>
          <w:lang w:val="sq-AL"/>
        </w:rPr>
        <w:t xml:space="preserve">Ereniku Virgjinia (në likuidim), </w:t>
      </w:r>
      <w:r w:rsidR="00D82E43" w:rsidRPr="000928FC">
        <w:rPr>
          <w:rFonts w:ascii="Times New Roman" w:hAnsi="Times New Roman"/>
          <w:color w:val="000000" w:themeColor="text1"/>
          <w:lang w:eastAsia="en-GB"/>
        </w:rPr>
        <w:t>Miniera Boksitet e Kosovës Volljak</w:t>
      </w:r>
      <w:r w:rsidRPr="000928FC">
        <w:rPr>
          <w:rFonts w:ascii="Times New Roman" w:hAnsi="Times New Roman"/>
          <w:color w:val="000000" w:themeColor="text1"/>
          <w:lang w:val="sq-AL"/>
        </w:rPr>
        <w:t xml:space="preserve"> (në likuidim), </w:t>
      </w:r>
      <w:r w:rsidR="00D82E43" w:rsidRPr="000928FC">
        <w:rPr>
          <w:rFonts w:ascii="Times New Roman" w:hAnsi="Times New Roman"/>
          <w:color w:val="000000" w:themeColor="text1"/>
          <w:lang w:eastAsia="en-GB"/>
        </w:rPr>
        <w:t xml:space="preserve">Radio Televizioni i Prishtinës (në likuidim), </w:t>
      </w:r>
      <w:r w:rsidRPr="000928FC">
        <w:rPr>
          <w:rFonts w:ascii="Times New Roman" w:hAnsi="Times New Roman"/>
          <w:color w:val="000000" w:themeColor="text1"/>
          <w:lang w:val="sq-AL"/>
        </w:rPr>
        <w:t>të emëruar sipas Nenit 12 të Shtojcës së Ligjit Nr. 04/L-034 për Agjencinë Kosovare të Privatizimit, duke vërejtur mos pranimin e shkresave në vijim (Vendime, Kërkesa për informata shtesë) në adresat e parashtruesve të kërkesave bazuar në nenin 49 të Shtojcës së Ligjit Nr. 04/L-034 për AKP publikon këtë njoftim:</w:t>
      </w:r>
    </w:p>
    <w:p w:rsidR="0016692F" w:rsidRPr="00AA0102" w:rsidRDefault="0016692F" w:rsidP="0016692F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sq-AL"/>
        </w:rPr>
      </w:pPr>
    </w:p>
    <w:p w:rsidR="0016692F" w:rsidRPr="000928FC" w:rsidRDefault="0016692F" w:rsidP="0016692F">
      <w:pPr>
        <w:pStyle w:val="ListParagraph"/>
        <w:numPr>
          <w:ilvl w:val="0"/>
          <w:numId w:val="17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  <w:color w:val="000000" w:themeColor="text1"/>
        </w:rPr>
      </w:pPr>
      <w:r w:rsidRPr="000928FC">
        <w:rPr>
          <w:rFonts w:ascii="Times New Roman" w:hAnsi="Times New Roman"/>
          <w:color w:val="000000" w:themeColor="text1"/>
        </w:rPr>
        <w:t xml:space="preserve">Të gjithë parashtruesit e kërkesave si në listën e mëposhtme, të paraqiten për të pranuar shkresat përkatëse (Vendime, Kërkesa për informata shtesë) të Autoriteteve të Likuidimit në adresën e përcaktuar </w:t>
      </w:r>
      <w:r w:rsidR="008A2B77" w:rsidRPr="000928FC">
        <w:rPr>
          <w:rFonts w:ascii="Times New Roman" w:hAnsi="Times New Roman"/>
          <w:color w:val="000000" w:themeColor="text1"/>
        </w:rPr>
        <w:t>në zyrën përkatëse rajonale të AKP-së</w:t>
      </w:r>
      <w:r w:rsidRPr="000928FC">
        <w:rPr>
          <w:rFonts w:ascii="Times New Roman" w:hAnsi="Times New Roman"/>
          <w:color w:val="000000" w:themeColor="text1"/>
        </w:rPr>
        <w:t xml:space="preserve">, </w:t>
      </w:r>
      <w:r w:rsidRPr="000928FC">
        <w:rPr>
          <w:rFonts w:ascii="Times New Roman" w:hAnsi="Times New Roman"/>
          <w:b/>
          <w:color w:val="000000" w:themeColor="text1"/>
        </w:rPr>
        <w:t>para ose deri në orën 16:00 të</w:t>
      </w:r>
      <w:r w:rsidRPr="000928FC">
        <w:rPr>
          <w:rFonts w:ascii="Times New Roman" w:hAnsi="Times New Roman"/>
          <w:color w:val="000000" w:themeColor="text1"/>
        </w:rPr>
        <w:t xml:space="preserve"> </w:t>
      </w:r>
      <w:r w:rsidRPr="000928FC">
        <w:rPr>
          <w:rFonts w:ascii="Times New Roman" w:hAnsi="Times New Roman"/>
          <w:b/>
          <w:color w:val="000000" w:themeColor="text1"/>
        </w:rPr>
        <w:t xml:space="preserve">datës </w:t>
      </w:r>
      <w:r w:rsidR="000928FC" w:rsidRPr="000928FC">
        <w:rPr>
          <w:rFonts w:ascii="Times New Roman" w:hAnsi="Times New Roman"/>
          <w:b/>
          <w:color w:val="000000" w:themeColor="text1"/>
        </w:rPr>
        <w:t xml:space="preserve">29 nëntor </w:t>
      </w:r>
      <w:r w:rsidR="00E76660" w:rsidRPr="000928FC">
        <w:rPr>
          <w:rFonts w:ascii="Times New Roman" w:hAnsi="Times New Roman"/>
          <w:b/>
          <w:color w:val="000000" w:themeColor="text1"/>
        </w:rPr>
        <w:t>2022</w:t>
      </w:r>
      <w:r w:rsidRPr="000928FC">
        <w:rPr>
          <w:rFonts w:ascii="Times New Roman" w:hAnsi="Times New Roman"/>
          <w:b/>
          <w:color w:val="000000" w:themeColor="text1"/>
        </w:rPr>
        <w:t>.</w:t>
      </w:r>
      <w:r w:rsidRPr="000928FC">
        <w:rPr>
          <w:rFonts w:ascii="Times New Roman" w:hAnsi="Times New Roman"/>
          <w:color w:val="000000" w:themeColor="text1"/>
        </w:rPr>
        <w:t xml:space="preserve"> </w:t>
      </w:r>
    </w:p>
    <w:p w:rsidR="0016692F" w:rsidRDefault="0016692F" w:rsidP="0016692F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sr-Latn-RS"/>
        </w:rPr>
      </w:pPr>
    </w:p>
    <w:tbl>
      <w:tblPr>
        <w:tblW w:w="963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3225"/>
        <w:gridCol w:w="1701"/>
        <w:gridCol w:w="1701"/>
        <w:gridCol w:w="2556"/>
      </w:tblGrid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Nr.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Ndërmarrja/Aseti (në likuidim)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Emri Mbiemri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Nr. Kërkesës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Lloji i Shkresës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Abdullah Mehmeti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PRN150 - 1617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Adem Beqiri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PRN150 - 0789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Adem Beqiri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PRN150 - 0790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Adem Beqiri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PRN150 - 0791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Adem Nimani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PRN150 - 1621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Adnan Mecihan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PRN150 - 2047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Afrodita Mula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PRN150 - 0176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Afrodita Mula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PRN150 - 0180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Afrodita Pallaska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Ahmeti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PRN150 - 1271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Ahmeti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PRN150 - 1272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Ahmeti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PRN150 - 1273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Bekteshi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PRN150 - 1735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Bekteshi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PRN150 - 1737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Bekteshi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PRN150 - 1738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Gashi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PRN150 - 1730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Konjusha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PRN150 - 1101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Konjusha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PRN150 - 1257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Konjusha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PRN150 - 1258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Ajet Grajçevci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PRN150 - 2519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Ajmona Dhomi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PRN150 - 0106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Ajri Ivic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Ajten Vllasaku Mehmeti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PRN150 - 0575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Aleksandar Stolic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PRN150 - 1582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Aleksandar Trajkovic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PRN150 - 2094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Aleksandar Trajkovic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PRN150 - 2095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27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Allten Limani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PRN150 - 0846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Allten Limani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PRN150 - 0847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Allten Limani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PRN150 - 0848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Anica Jovic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PRN150 - 1679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Anica Jovic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PRN150 - 1680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Anica Jovic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PRN150 - 1681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Asllan Bajrami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Asllan Bajrami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Asllan Bajrami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Azem Ademi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PRN150 - 0090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Azem Ademi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PRN150 - 0091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Azem Ademi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PRN150 - 0619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Aziz Krasniqi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PRN150 - 2399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Aziz Krasniqi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PRN150 - 2400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Aziz Krasniqi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PRN150 - 2401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Bahta Durakovic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PRN150 - 1340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Bashkim Gjota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PRN150 - 1469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Biljana Savic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PRN150 - 0333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Biljana Savic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PRN150 - 0334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Biljana Savic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PRN150 - 0335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Bora Milenkovic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PRN150 - 2424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Bora Milenkovic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PRN150 - 2425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Bora Milenkovic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PRN150 - 2426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Bozidar Bogdanovic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PRN150 - 1294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Bozidar Bogdanovic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PRN150 - 2569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Bozidar Bogdanovic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PRN150 - 2570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Bozidar Bogdanovic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PRN150 - 2571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Branislav Mihajlovic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PRN150 - 0574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Branislav Radojevic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PRN150 - 2031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Branko Milosavljevic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PRN150 - 0352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Branko Spasic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PRN150 - 0541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Danijela Jovanovic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PRN150 - 1964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Darinka Popovic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PRN150 - 0232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Daut Jupolli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PRN150 - 1285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Daut Jupolli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PRN150 - 1286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Daut Jupolli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PRN150 - 1287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Dejan Dimitrijevic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PRN150 - 1033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64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Dejan Milenovic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PRN150 - 1603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Dejan Trajkovic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PRN150 - 1963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Dervish Lekaj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PRN150 - 0513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Dervish Lekaj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PRN150 - 1627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Dervish Lekaj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PRN150 - 1628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Djordjevic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PRN150 - 2025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Djordjevic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PRN150 - 2026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Jevtic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Lazic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PRN150 - 1844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Lazic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PRN150 - 1845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Lazic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PRN150 - 1846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Nikolic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PRN150 - 2338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Nikolic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PRN150 - 2339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Zivic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PRN150 - 0368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Dragana Kovacevic Rakocevic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Dragana Kovacevic Rakocevic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Dragana Kovacevic Rakocevic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Drita Hamiti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PRN150 - 0826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Drita Hamiti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PRN150 - 2055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Drita Hamiti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PRN150 - 2058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Drita Mustafa Mila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PRN150 - 2199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Drita Mustafa Mila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PRN150 - 2200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Drita Mustafa Mila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PRN150 - 2201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Dushnka Ejupi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PRN150 - 1574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Dushnka Ejupi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PRN150 - 1871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Dushnka Ejupi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PRN150 - 1872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Dusica Milatovic Fimic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Dusica Milatovic Fimic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PRN150 - 2531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Dusica Milatovic Fimic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PRN150 - 2532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Ekrem Kryeziu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PRN150 - 2056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Ekrem Kryeziu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PRN150 - 2057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Ekrem Kryeziu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PRN150 - 2524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Emina Peci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PRN150 - 0898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Emina Peci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PRN150 - 0900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Emina Peci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PRN150 - 0901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Engin Nuza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PRN150 - 0462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Engin Nuza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PRN150 - 0822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101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Engin Nuza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PRN150 - 0823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Enver Ibrahimi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PRN150 - 0474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Enver Ibrahimi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PRN150 - 0475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Enver Ibrahimi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PRN150 - 0476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Eqrem Adem Hajrullahu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PRN150 - 0377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Eqrem Adem Hajrullahu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PRN150 - 1512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Eqrem Adem Hajrullahu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PRN150 - 1513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Ergiyment Raca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PRN150 - 0734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Ergiyment Raca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Ergiyment Raca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Fahrije Canolli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PRN150 - 2043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Faik Hyseni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PRN150 - 0728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Koprinica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PRN150 - 0311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Koprinica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PRN150 - 0312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Koprinica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PRN150 - 0874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Lekic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PRN150 - 0742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Lekic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PRN150 - 0744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Lekic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PRN150 - 0746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Lekic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PRN150 - 2003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Gordana Djorovic Cirkovic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PRN150 - 1365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Goroljub Stevanovic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PRN150 - 2535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Goroljub Stevanovic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Goroljub Stevanovic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PRN150 - 2548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Grujica Stanic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Igor Todorovski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PRN150 - 0450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Igor Todorovski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PRN150 - 0451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Igor Todorovski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PRN150 - 0452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 Milosavljevic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PRN150 - 0689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 Milosavljevic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PRN150 - 0690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 Milosavljevic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PRN150 - 0691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 Stambolic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 Stambolic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 Stambolic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PRN150 - 1685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Ivanka Vasic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PRN150 - 2255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Ivanka Vasic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PRN150 - 2256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Ivanka Vasic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PRN150 - 2257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Ivica Dancetovic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PRN150 - 2059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138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Ivica Dancetovic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PRN150 - 2060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Ivica Dancetovic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PRN150 - 2061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Ivica Milicevic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PRN150 - 0502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Jasmina Stojkovic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PRN150 - 0566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Jasna Stevanovic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PRN150 - 2211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Jasna Stevanovic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PRN150 - 2212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Jasna Stevanovic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PRN150 - 2213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Jelena Vojinovic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PRN150 - 1859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Jelena Vojinovic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PRN150 - 1860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Jelena Vojinovic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PRN150 - 1861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Jelica Saranovic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PRN150 - 0421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Jovan Radojevic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PRN150 - 0786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Jovica Milovanovic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Jovica Milovanovic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PRN150 - 1031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Jovica Milovanovic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PRN150 - 1032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Katarina Jankovic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PRN150 - 0713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Katarina Jankovic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PRN150 - 0714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Katarina Karakusevic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PRN150 - 1407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Katarina Karakusevic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PRN150 - 1408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Katarina Novakovic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Katarina Novakovic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PRN150 - 1639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Katarina Novakovic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PRN150 - 1640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Kosovska Banka DD Beogradu Stecaju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PRN150 - 0598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Lela Protic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PRN150 - 1877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Arsic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PRN150 - 1343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Arsic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PRN150 - 1344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Arsic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PRN150 - 1345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Djuric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PRN150 - 2032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Ilic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PRN150 - 2133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Ilic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PRN150 - 2135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Ilic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PRN150 - 2137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Milisavljevic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PRN150 - 1942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Milisavljevic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PRN150 - 1943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Stanislavljevic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PRN150 - 2464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Ljubisa Milosavljevic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PRN150 - 1787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Ljubisa Stosic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PRN150 - 1682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174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Ljubisa Stosic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PRN150 - 1683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Ljubisa Stosic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PRN150 - 1684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Ljubomir Djorjevic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PRN150 - 1087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Marina Simic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PRN150 - 2335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Milan Marjanovic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Milena Vlahovic Lucic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PRN150 - 0220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Milena Vlahovic Lucic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PRN150 - 0222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Milica Brankovic Mihaljovic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Milica Brankovic Mihaljovic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Milica Brankovic Mihaljovic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Milica Brkljac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PRN150 - 1961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Milica Garic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PRN150 - 0347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Milijana Mitrovic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PRN150 - 0682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Milijana Mitrovic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PRN150 - 0683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Milijana Mitrovic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PRN150 - 1136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Milijana Mitrovic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PRN150 - 1138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Milos Arsic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Milosava Lazovic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PRN150 - 2560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Milovan Mitrovic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PRN150 - 0124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Miodrag Kostic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Miodrag Ristic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PRN150 - 2427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Miodrag Ristic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PRN150 - 2428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Miodrag Stojanovic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PRN150 - 0313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Milosavjlevic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PRN150 - 2033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Nedeljkovic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PRN150 - 0348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Nedeljkovic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PRN150 - 0349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Nedeljkovic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PRN150 - 0350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Nikolic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PRN150 - 0392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Nikolic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PRN150 - 0394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Nikolic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PRN150 - 0396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Ristic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PRN150 - 1641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Ristic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PRN150 - 1642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Ristic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PRN150 - 1643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Mirko Vucic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PRN150 - 2572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Mirko Vucic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PRN150 - 2573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Mirko Vucic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PRN150 - 2574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210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Mirko Vucic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PRN150 - 2575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Nana Nikolic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PRN150 - 2336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Nana Nikolic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PRN150 - 2337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Natasa Armus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PRN150 - 0698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Lazovic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PRN150 - 1607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Maric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PRN150 - 0693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Tonic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PRN150 - 1856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Tonic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PRN150 - 1857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Tonic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PRN150 - 1858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Zivic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PRN150 - 0718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Zivic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PRN150 - 0719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Zivic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PRN150 - 0720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Nenad Blanusa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PRN150 - 0699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Olivera Sunjevic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PRN150 - 0339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Olivera Sunjevic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PRN150 - 0341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Olivera Sunjevic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PRN150 - 0343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Olivera Sunjevic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PRN150 - 0345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Perica Bisevac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PRN150 - 1568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Perica Bisevac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PRN150 - 1569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Perica Bisevac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PRN150 - 1570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Rada Blagojevic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PRN150 - 1279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Radovan Prica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PRN150 - 1094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Rodoljub Jankovic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PRN150 - 2559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Sinisa Djordjevic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PRN150 - 1542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Slavica Mikic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PRN150 - 2463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Slavisa Joksimovic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PRN150 - 0919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Slavisa Stojanevic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PRN150 - 0715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Slavisa Stojanevic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PRN150 - 0716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Snezana Mitrovic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PRN150 - 1093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Snezana Zecevic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PRN150 - 1516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Sonja Zivkovic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Spasoje Vulevic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PRN150 - 0694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Stanimir Zivic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PRN150 - 2034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Stanko Ristic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PRN150 - 0539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Suzana Ivanjac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PRN150 - 1144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Svetlana Vukmirovic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PRN150 - 0309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Svetlana Vukmirovic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PRN150 - 0310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Svetlana Vukmirovic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PRN150 - 1965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248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Valentina Rokocevic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PRN150 - 1478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Vesna Loncarevic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PRN150 - 1086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Zivorad Mladenovic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PRN150 - 1027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Zivorad Stankovic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PRN150 - 1468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Zoran Babovic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PRN150 - 0505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Zorica Zivkovic Bulatovic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PRN150 - 2252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Zorica Zivkovic Bulatovic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PRN150 - 2253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Zorica Zivkovic Bulatovic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PRN150 - 2254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Bojovic Radulovic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PRN150 - 2586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Aferdita Shilek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PRN150 - 2448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Televizioni i Prishtinës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Bojovic Radulovic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PRN150 - 2587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Ereniku - Industri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KRU Gjakova SHA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PEJ007 - 0010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Ereniku - Industri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Sonja Vlahovic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PEJ007 - 0072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Ereniku - Industri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Sonja Vlahovic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PEJ007 - 0071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Ereniku - Industri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Halil Sadiku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PEJ007 - 0083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Ereniku - Industri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Vllaznim Brovina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PEJ007 - 0092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Ereniku - Virgjinia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Avdi Rizvanolli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PEJ009 - 0018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Ereniku - Virgjinia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Qemajl Mejzini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PEJ009 - 0025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Ereniku - Virgjinia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Shahin Krasniqi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PEJ009 - 0026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Bacic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PEJ093 - 0193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Bacic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PEJ093 - 0194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Dragoljub Bacic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Zoran Babic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PEJ093 - 0195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Dragoljub Bacic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Zoran Babic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PEJ093 - 0196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Raskovic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PEJ093 - 0049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Raskovic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PEJ093 - 0050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Jocic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PEJ093 - 0028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Jocic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PEJ093 - 0029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Milislav Raskovic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PEJ093 - 0076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Milislav Raskovic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PEJ093 - 0077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Krsta Pesic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PEJ093 - 0087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Krsta Pesic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PEJ093 - 0088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Slavolub Ribac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PEJ093 - 0072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Slavolub Ribac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PEJ093 - 0073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Predrag Rajic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PEJ093 - 0048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Zarko Radevic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PEJ093 - 0095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285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Mileta Dabizljevic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PEJ093 - 0070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Mileta Dabizljevic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PEJ093 - 0071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Misirlic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PEJ093 - 0217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Dragoljub Ribac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PEJ093 - 0019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Dragoljub Ribac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PEJ093 - 0020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Milosav Konic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PEJ093 - 0097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Milosav Konic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PEJ093 - 0096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Snezana Vesic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PEJ093 - 0118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Snezana Vesic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PEJ093 - 0119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Bozidar Misirlic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PEJ093 - 0042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Bozidar Misirlic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PEJ093 - 0043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Zoran Vesic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PEJ093 - 0040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Zoran Vesic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PEJ093 - 0041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Ribac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PEJ093 - 0016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Ribac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PEJ093 - 0017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Predrag Raskovic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Predrag Raskovic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Sreten Bacic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PEJ093 - 0053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Sreten Bacic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PEJ093 - 0054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Desmir Vesic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Desmir Vesic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Sreto Garic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PEJ093 - 0015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Sreto Garic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PEJ093 - 0018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Miladin Ribac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PEJ093 - 0135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Miladin Ribac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PEJ093 - 0134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Bratislav banjac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PEJ093 - 0086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Momcilo Ribac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PEJ093 - 0080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Momcilo Ribac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PEJ093 - 0081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Slavo Banjac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PEJ093 - 0144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Slavo Banjac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PEJ093 - 0145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Radenko Sarkovic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Radenko Sarkovic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Slavko Radulovic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PEJ093 - 0114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Slavko Radulovic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PEJ093 - 0106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Zoran Petrovic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Zoran Petrovic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Tosic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PEJ093 - 0184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Tosic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PEJ093 - 0185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Kosovska Banka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Momcilo Dobric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PEJ093 - 0204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Ljubo Zivovic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PEJ093 - 0063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326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Rajko Zivkovic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PEJ093 - 0056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Rajko Zivkovic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PEJ093 - 0057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Vendim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Gorica M Dzolic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PEJ093 - 0089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  <w:tr w:rsidR="00394E8B" w:rsidRPr="00394E8B" w:rsidTr="00394E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Miniera e Boksitet e Kosovës Volljak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Gorica M Dzolic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PEJ093 - 0090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E8B" w:rsidRPr="00394E8B" w:rsidRDefault="00394E8B" w:rsidP="00394E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Kërkesa për informata shtesë</w:t>
            </w:r>
          </w:p>
        </w:tc>
      </w:tr>
    </w:tbl>
    <w:p w:rsidR="00394E8B" w:rsidRDefault="00394E8B" w:rsidP="0016692F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sr-Latn-RS"/>
        </w:rPr>
      </w:pPr>
    </w:p>
    <w:p w:rsidR="0016692F" w:rsidRPr="002A28DA" w:rsidRDefault="0016692F" w:rsidP="0016692F">
      <w:pPr>
        <w:pStyle w:val="ListParagraph"/>
        <w:numPr>
          <w:ilvl w:val="0"/>
          <w:numId w:val="18"/>
        </w:numPr>
        <w:tabs>
          <w:tab w:val="clear" w:pos="720"/>
        </w:tabs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b/>
          <w:color w:val="000000" w:themeColor="text1"/>
        </w:rPr>
      </w:pPr>
      <w:r w:rsidRPr="002A28DA">
        <w:rPr>
          <w:rFonts w:ascii="Times New Roman" w:hAnsi="Times New Roman"/>
          <w:b/>
          <w:color w:val="000000" w:themeColor="text1"/>
        </w:rPr>
        <w:t xml:space="preserve">Mos marrja e shkresave (Vendime, Kërkesa për informata shtesë) nga AL-të në zyrën përkatëse rajonale të AKP-së brenda orës dhe datës së paraqitur më lart do t’i nënshtrohet efektit ligjor të përcaktuar në Nenin 37.7 të Shtojcës së Ligjit Nr. 04/L-034 për Agjencinë Kosovare të Privatizimit. Shkresa (Vendime, Kërkesa për informata shtesë) do të konsiderohet si e dorëzuar nga Autoriteti përkatës i Likuidimit, nëse parashtruesi i kërkesës nuk e merr atë brenda afatit të përcaktuar.   </w:t>
      </w:r>
    </w:p>
    <w:p w:rsidR="0016692F" w:rsidRPr="00AA0102" w:rsidRDefault="0016692F" w:rsidP="0016692F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sr-Latn-RS"/>
        </w:rPr>
      </w:pPr>
    </w:p>
    <w:p w:rsidR="0016692F" w:rsidRPr="00AA0102" w:rsidRDefault="0016692F" w:rsidP="0016692F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sr-Latn-RS"/>
        </w:rPr>
      </w:pPr>
      <w:r w:rsidRPr="00AA0102">
        <w:rPr>
          <w:rFonts w:ascii="Times New Roman" w:hAnsi="Times New Roman"/>
          <w:b/>
          <w:bCs/>
          <w:color w:val="000000" w:themeColor="text1"/>
          <w:lang w:val="sq-AL"/>
        </w:rPr>
        <w:t>Për më shumë informata, vizitoni faqen e internetit të Agjencisë Kosovare të Privatizimit dhe klikoni në shtigjet e mëposhtme:</w:t>
      </w:r>
    </w:p>
    <w:p w:rsidR="0016692F" w:rsidRPr="00AA0102" w:rsidRDefault="0016692F" w:rsidP="0016692F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sr-Latn-RS"/>
        </w:rPr>
      </w:pPr>
    </w:p>
    <w:p w:rsidR="004D77E2" w:rsidRDefault="0016692F" w:rsidP="0016692F">
      <w:pPr>
        <w:spacing w:after="0" w:line="240" w:lineRule="auto"/>
        <w:rPr>
          <w:rFonts w:ascii="Times New Roman" w:hAnsi="Times New Roman"/>
          <w:b/>
          <w:bCs/>
          <w:color w:val="000000" w:themeColor="text1"/>
          <w:lang w:val="sq-AL"/>
        </w:rPr>
      </w:pPr>
      <w:r w:rsidRPr="00AA0102">
        <w:rPr>
          <w:rFonts w:ascii="Times New Roman" w:hAnsi="Times New Roman"/>
          <w:b/>
          <w:bCs/>
          <w:color w:val="000000" w:themeColor="text1"/>
          <w:lang w:val="sq-AL"/>
        </w:rPr>
        <w:t>Shtegu në gjuhën shqipe:</w:t>
      </w:r>
      <w:r w:rsidR="004D77E2" w:rsidRPr="004D77E2">
        <w:t xml:space="preserve"> </w:t>
      </w:r>
      <w:hyperlink r:id="rId8" w:history="1">
        <w:r w:rsidR="004D77E2" w:rsidRPr="00E932FD">
          <w:rPr>
            <w:rStyle w:val="Hyperlink"/>
            <w:rFonts w:ascii="Times New Roman" w:hAnsi="Times New Roman"/>
            <w:b/>
            <w:bCs/>
            <w:lang w:val="sq-AL"/>
          </w:rPr>
          <w:t>https://www.pak-ks.org/page.aspx?id=1,58</w:t>
        </w:r>
      </w:hyperlink>
    </w:p>
    <w:p w:rsidR="0016692F" w:rsidRPr="00AA0102" w:rsidRDefault="0016692F" w:rsidP="0016692F">
      <w:pPr>
        <w:spacing w:after="0" w:line="240" w:lineRule="auto"/>
        <w:rPr>
          <w:rFonts w:ascii="Times New Roman" w:hAnsi="Times New Roman"/>
          <w:b/>
          <w:bCs/>
          <w:color w:val="000000" w:themeColor="text1"/>
          <w:lang w:val="sq-AL"/>
        </w:rPr>
      </w:pPr>
      <w:r w:rsidRPr="00AA0102">
        <w:rPr>
          <w:rFonts w:ascii="Times New Roman" w:hAnsi="Times New Roman"/>
          <w:b/>
          <w:bCs/>
          <w:color w:val="000000" w:themeColor="text1"/>
          <w:lang w:val="sq-AL"/>
        </w:rPr>
        <w:tab/>
      </w:r>
      <w:r w:rsidRPr="00AA0102">
        <w:rPr>
          <w:rFonts w:ascii="Times New Roman" w:hAnsi="Times New Roman"/>
          <w:b/>
          <w:bCs/>
          <w:color w:val="000000" w:themeColor="text1"/>
        </w:rPr>
        <w:t xml:space="preserve"> </w:t>
      </w:r>
    </w:p>
    <w:p w:rsidR="0016692F" w:rsidRDefault="0016692F" w:rsidP="0016692F">
      <w:pPr>
        <w:spacing w:after="0" w:line="240" w:lineRule="auto"/>
        <w:rPr>
          <w:rFonts w:ascii="Times New Roman" w:hAnsi="Times New Roman"/>
          <w:b/>
          <w:bCs/>
          <w:color w:val="000000" w:themeColor="text1"/>
          <w:lang w:val="sq-AL"/>
        </w:rPr>
      </w:pPr>
      <w:r w:rsidRPr="00AA0102">
        <w:rPr>
          <w:rFonts w:ascii="Times New Roman" w:hAnsi="Times New Roman"/>
          <w:b/>
          <w:bCs/>
          <w:color w:val="000000" w:themeColor="text1"/>
          <w:lang w:val="sq-AL"/>
        </w:rPr>
        <w:t>Shtegu në gjuhën serbe:</w:t>
      </w:r>
      <w:r w:rsidR="004D77E2">
        <w:rPr>
          <w:rFonts w:ascii="Times New Roman" w:hAnsi="Times New Roman"/>
          <w:b/>
          <w:bCs/>
          <w:color w:val="000000" w:themeColor="text1"/>
          <w:lang w:val="sq-AL"/>
        </w:rPr>
        <w:t xml:space="preserve"> </w:t>
      </w:r>
      <w:r w:rsidR="004D77E2" w:rsidRPr="004D77E2">
        <w:rPr>
          <w:rFonts w:ascii="Times New Roman" w:hAnsi="Times New Roman"/>
          <w:b/>
          <w:bCs/>
          <w:color w:val="000000" w:themeColor="text1"/>
          <w:lang w:val="sq-AL"/>
        </w:rPr>
        <w:t xml:space="preserve"> </w:t>
      </w:r>
      <w:hyperlink r:id="rId9" w:history="1">
        <w:r w:rsidR="004D77E2" w:rsidRPr="00E932FD">
          <w:rPr>
            <w:rStyle w:val="Hyperlink"/>
            <w:rFonts w:ascii="Times New Roman" w:hAnsi="Times New Roman"/>
            <w:b/>
            <w:bCs/>
            <w:lang w:val="sq-AL"/>
          </w:rPr>
          <w:t>https://www.pak-ks.org/page.aspx?id=3,58</w:t>
        </w:r>
      </w:hyperlink>
    </w:p>
    <w:p w:rsidR="004D77E2" w:rsidRPr="00AA0102" w:rsidRDefault="004D77E2" w:rsidP="0016692F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:rsidR="00AA0102" w:rsidRDefault="0016692F" w:rsidP="0016692F">
      <w:pPr>
        <w:spacing w:after="0" w:line="240" w:lineRule="auto"/>
        <w:rPr>
          <w:rFonts w:ascii="Times New Roman" w:hAnsi="Times New Roman"/>
          <w:b/>
          <w:bCs/>
          <w:color w:val="000000" w:themeColor="text1"/>
          <w:lang w:val="sq-AL"/>
        </w:rPr>
      </w:pPr>
      <w:r w:rsidRPr="00AA0102">
        <w:rPr>
          <w:rFonts w:ascii="Times New Roman" w:hAnsi="Times New Roman"/>
          <w:b/>
          <w:bCs/>
          <w:color w:val="000000" w:themeColor="text1"/>
          <w:lang w:val="sq-AL"/>
        </w:rPr>
        <w:t>Shtegu në gjuhën angleze:</w:t>
      </w:r>
      <w:r w:rsidR="004D77E2" w:rsidRPr="004D77E2">
        <w:t xml:space="preserve"> </w:t>
      </w:r>
      <w:hyperlink r:id="rId10" w:history="1">
        <w:r w:rsidR="004D77E2" w:rsidRPr="00E932FD">
          <w:rPr>
            <w:rStyle w:val="Hyperlink"/>
            <w:rFonts w:ascii="Times New Roman" w:hAnsi="Times New Roman"/>
            <w:b/>
            <w:bCs/>
            <w:lang w:val="sq-AL"/>
          </w:rPr>
          <w:t>https://www.pak-ks.org/page.aspx?id=2,58</w:t>
        </w:r>
      </w:hyperlink>
    </w:p>
    <w:p w:rsidR="004D77E2" w:rsidRDefault="004D77E2" w:rsidP="0016692F">
      <w:pPr>
        <w:spacing w:after="0" w:line="240" w:lineRule="auto"/>
        <w:rPr>
          <w:rFonts w:ascii="Times New Roman" w:hAnsi="Times New Roman"/>
          <w:b/>
          <w:bCs/>
          <w:color w:val="000000" w:themeColor="text1"/>
          <w:lang w:val="sq-AL"/>
        </w:rPr>
      </w:pPr>
    </w:p>
    <w:p w:rsidR="004D77E2" w:rsidRDefault="004D77E2" w:rsidP="004D77E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4D77E2" w:rsidRDefault="004D77E2" w:rsidP="004D77E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4D77E2" w:rsidRPr="00AA0102" w:rsidRDefault="004D77E2" w:rsidP="004D77E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AA0102">
        <w:rPr>
          <w:rFonts w:ascii="Times New Roman" w:hAnsi="Times New Roman"/>
          <w:b/>
          <w:color w:val="000000" w:themeColor="text1"/>
        </w:rPr>
        <w:t>OBAVEŠTENJE ORGANA ZA LIKVIDACIJU ZA PODNOSIOCE ZAHTEVA</w:t>
      </w:r>
    </w:p>
    <w:p w:rsidR="004D77E2" w:rsidRPr="00AA0102" w:rsidRDefault="004D77E2" w:rsidP="004D77E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AA0102">
        <w:rPr>
          <w:rFonts w:ascii="Times New Roman" w:hAnsi="Times New Roman"/>
          <w:b/>
          <w:color w:val="000000" w:themeColor="text1"/>
        </w:rPr>
        <w:t>(REŠENJA, ZAHTEV ZA DODATNIM INFORMACIJAMA)</w:t>
      </w:r>
    </w:p>
    <w:p w:rsidR="004D77E2" w:rsidRPr="00AA0102" w:rsidRDefault="004D77E2" w:rsidP="004D77E2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4D77E2" w:rsidRPr="00224580" w:rsidRDefault="004D77E2" w:rsidP="004D77E2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224580">
        <w:rPr>
          <w:rFonts w:ascii="Times New Roman" w:hAnsi="Times New Roman"/>
          <w:color w:val="000000" w:themeColor="text1"/>
        </w:rPr>
        <w:t xml:space="preserve">Organi za likvidaciju (OL) DP-a: </w:t>
      </w:r>
      <w:r w:rsidRPr="00224580">
        <w:rPr>
          <w:rFonts w:ascii="Times New Roman" w:hAnsi="Times New Roman"/>
          <w:color w:val="000000" w:themeColor="text1"/>
          <w:lang w:val="sq-AL"/>
        </w:rPr>
        <w:t>Ereniku Industrija (u likvidaciji), Ereniku Virdžinija (u likvidaciji), Kosovski rudnik boksita</w:t>
      </w:r>
      <w:r w:rsidRPr="00224580">
        <w:rPr>
          <w:rFonts w:ascii="Times New Roman" w:hAnsi="Times New Roman"/>
          <w:color w:val="000000" w:themeColor="text1"/>
          <w:lang w:eastAsia="en-GB"/>
        </w:rPr>
        <w:t xml:space="preserve"> Voljak</w:t>
      </w:r>
      <w:r w:rsidRPr="00224580">
        <w:rPr>
          <w:rFonts w:ascii="Times New Roman" w:hAnsi="Times New Roman"/>
          <w:color w:val="000000" w:themeColor="text1"/>
          <w:lang w:val="sq-AL"/>
        </w:rPr>
        <w:t xml:space="preserve"> (u likvidaciji), </w:t>
      </w:r>
      <w:r w:rsidRPr="00224580">
        <w:rPr>
          <w:rFonts w:ascii="Times New Roman" w:hAnsi="Times New Roman"/>
          <w:color w:val="000000" w:themeColor="text1"/>
          <w:lang w:eastAsia="en-GB"/>
        </w:rPr>
        <w:t>Radio Televizija Priština (u likvidaciji),</w:t>
      </w:r>
      <w:r w:rsidRPr="00224580">
        <w:rPr>
          <w:rFonts w:ascii="Times New Roman" w:hAnsi="Times New Roman"/>
        </w:rPr>
        <w:t xml:space="preserve"> </w:t>
      </w:r>
      <w:r w:rsidRPr="00224580">
        <w:rPr>
          <w:rFonts w:ascii="Times New Roman" w:hAnsi="Times New Roman"/>
          <w:color w:val="000000" w:themeColor="text1"/>
        </w:rPr>
        <w:t>imenovani u skladu sa članom 12 Aneksa Zakona br. 04/L-034 o Kosovskoj agenciji za privatizaciju, uzimajući u obzir neuspeh isporuke dole navedenih dopisa (Rešenja, zahtev za dodatne informacije) na adresama podnosilaca zahteva u skladu sa članom 49 Aneksa Zakona br. 04/L-034 o KAP-u objavljuju ovo obaveštenje:</w:t>
      </w:r>
    </w:p>
    <w:p w:rsidR="004D77E2" w:rsidRPr="00224580" w:rsidRDefault="004D77E2" w:rsidP="004D77E2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4D77E2" w:rsidRPr="00224580" w:rsidRDefault="004D77E2" w:rsidP="004D77E2">
      <w:pPr>
        <w:pStyle w:val="ListParagraph"/>
        <w:numPr>
          <w:ilvl w:val="0"/>
          <w:numId w:val="2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  <w:color w:val="000000" w:themeColor="text1"/>
        </w:rPr>
      </w:pPr>
      <w:r w:rsidRPr="00224580">
        <w:rPr>
          <w:rFonts w:ascii="Times New Roman" w:hAnsi="Times New Roman"/>
          <w:bCs/>
          <w:color w:val="000000" w:themeColor="text1"/>
        </w:rPr>
        <w:t>Kako bi podnosioci zahteva iz dole navedenog spiska dobili odgovarajuće dopise</w:t>
      </w:r>
      <w:r w:rsidRPr="00224580">
        <w:rPr>
          <w:rFonts w:ascii="Times New Roman" w:hAnsi="Times New Roman"/>
          <w:color w:val="000000" w:themeColor="text1"/>
        </w:rPr>
        <w:t xml:space="preserve"> (Rešenja, zahtev za dodatne informacije), treba da se jave kod Organa za likvidaciju </w:t>
      </w:r>
      <w:r w:rsidRPr="00224580">
        <w:rPr>
          <w:rFonts w:ascii="Times New Roman" w:hAnsi="Times New Roman"/>
          <w:bCs/>
          <w:color w:val="000000" w:themeColor="text1"/>
        </w:rPr>
        <w:t xml:space="preserve">na navedenoj adresi </w:t>
      </w:r>
      <w:r w:rsidRPr="00224580">
        <w:rPr>
          <w:rFonts w:ascii="Times New Roman" w:hAnsi="Times New Roman"/>
          <w:color w:val="000000" w:themeColor="text1"/>
        </w:rPr>
        <w:t>u odgovarajućoj regionalnoj kancelariji KAP-a</w:t>
      </w:r>
      <w:r w:rsidRPr="00224580">
        <w:rPr>
          <w:rFonts w:ascii="Times New Roman" w:hAnsi="Times New Roman"/>
          <w:bCs/>
          <w:color w:val="000000" w:themeColor="text1"/>
        </w:rPr>
        <w:t>,</w:t>
      </w:r>
      <w:r w:rsidRPr="00224580">
        <w:rPr>
          <w:rFonts w:ascii="Times New Roman" w:hAnsi="Times New Roman"/>
          <w:b/>
          <w:color w:val="000000" w:themeColor="text1"/>
        </w:rPr>
        <w:t xml:space="preserve"> pre ili do 16:00 časova 29 novembra 2022.</w:t>
      </w:r>
      <w:r w:rsidRPr="00224580">
        <w:rPr>
          <w:rFonts w:ascii="Times New Roman" w:hAnsi="Times New Roman"/>
          <w:color w:val="000000" w:themeColor="text1"/>
        </w:rPr>
        <w:t xml:space="preserve"> </w:t>
      </w:r>
    </w:p>
    <w:p w:rsidR="004D77E2" w:rsidRDefault="004D77E2" w:rsidP="004D77E2">
      <w:pPr>
        <w:spacing w:after="0" w:line="240" w:lineRule="auto"/>
        <w:jc w:val="both"/>
        <w:rPr>
          <w:rFonts w:ascii="Times New Roman" w:hAnsi="Times New Roman"/>
          <w:color w:val="000000" w:themeColor="text1"/>
          <w:u w:val="single"/>
        </w:rPr>
      </w:pPr>
    </w:p>
    <w:tbl>
      <w:tblPr>
        <w:tblW w:w="963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2941"/>
        <w:gridCol w:w="2127"/>
        <w:gridCol w:w="1559"/>
        <w:gridCol w:w="2556"/>
      </w:tblGrid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B</w:t>
            </w:r>
            <w:r w:rsidRPr="00394E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r.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756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Preduzeće/aktiva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756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(u likvidaciji)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756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Ime i prezime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B</w:t>
            </w:r>
            <w:r w:rsidRPr="00394E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r.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Zahteva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756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Vrsta dopisa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Abdullah Mehmeti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PRN150 - 1617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Adem Beqiri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PRN150 - 0789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Adem Beqiri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PRN150 - 0790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Adem Beqiri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PRN150 - 0791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Adem Nimani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PRN150 - 1621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Adnan Mecihan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PRN150 - 2047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Afrodita Mula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PRN150 - 0176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Afrodita Mula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PRN150 - 0180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Afrodita Pallaska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10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Ahmeti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PRN150 - 1271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Ahmeti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PRN150 - 1272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Ahmeti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PRN150 - 1273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Bekteshi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PRN150 - 1735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Bekteshi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PRN150 - 1737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Bekteshi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PRN150 - 1738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Gashi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PRN150 - 1730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Konjusha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PRN150 - 1101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Konjusha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PRN150 - 1257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Ahmet Konjusha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PRN150 - 1258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Ajet Grajçevci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PRN150 - 2519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Ajmona Dhomi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PRN150 - 0106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Ajri Ivic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Ajten Vllasaku Mehmeti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PRN150 - 0575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Aleksandar Stolic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PRN150 - 1582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Aleksandar Trajkovic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PRN150 - 2094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Aleksandar Trajkovic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PRN150 - 2095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Allten Limani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PRN150 - 0846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Allten Limani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PRN150 - 0847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Allten Limani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PRN150 - 0848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Anica Jovic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PRN150 - 1679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Anica Jovic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PRN150 - 1680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Anica Jovic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PRN150 - 1681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Asllan Bajrami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Asllan Bajrami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Asllan Bajrami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Azem Ademi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PRN150 - 0090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Azem Ademi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PRN150 - 0091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Azem Ademi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PRN150 - 0619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Aziz Krasniqi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PRN150 - 2399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Aziz Krasniqi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PRN150 - 2400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Aziz Krasniqi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PRN150 - 2401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Bahta Durakovic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PRN150 - 1340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Bashkim Gjota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PRN150 - 1469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Biljana Savic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PRN150 - 0333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Biljana Savic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PRN150 - 0334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Biljana Savic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PRN150 - 0335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Bora Milenkovic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PRN150 - 2424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Bora Milenkovic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PRN150 - 2425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Bora Milenkovic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PRN150 - 2426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Bozidar Bogdanovic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PRN150 - 1294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51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Bozidar Bogdanovic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PRN150 - 2569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Bozidar Bogdanovic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PRN150 - 2570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Bozidar Bogdanovic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PRN150 - 2571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Branislav Mihajlovic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PRN150 - 0574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Branislav Radojevic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PRN150 - 2031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Branko Milosavljevic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PRN150 - 0352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Branko Spasic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PRN150 - 0541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Danijela Jovanovic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PRN150 - 1964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Darinka Popovic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PRN150 - 0232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Daut Jupolli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PRN150 - 1285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Daut Jupolli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PRN150 - 1286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Daut Jupolli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PRN150 - 1287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Dejan Dimitrijevic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PRN150 - 1033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Dejan Milenovic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PRN150 - 1603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Dejan Trajkovic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PRN150 - 1963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Dervish Lekaj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PRN150 - 0513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Dervish Lekaj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PRN150 - 1627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Dervish Lekaj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PRN150 - 1628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Djordjevic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PRN150 - 2025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Djordjevic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PRN150 - 2026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Jevtic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Lazic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PRN150 - 1844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Lazic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PRN150 - 1845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Lazic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PRN150 - 1846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Nikolic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PRN150 - 2338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Nikolic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PRN150 - 2339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Zivic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PRN150 - 0368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Dragana Kovacevic Rakocevic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Dragana Kovacevic Rakocevic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Dragana Kovacevic Rakocevic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Drita Hamiti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PRN150 - 0826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Drita Hamiti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PRN150 - 2055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Drita Hamiti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PRN150 - 2058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Drita Mustafa Mila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PRN150 - 2199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Drita Mustafa Mila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PRN150 - 2200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Drita Mustafa Mila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PRN150 - 2201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Dushnka Ejupi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PRN150 - 1574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Dushnka Ejupi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PRN150 - 1871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Dushnka Ejupi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PRN150 - 1872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90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Dusica Milatovic Fimic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Dusica Milatovic Fimic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PRN150 - 2531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Dusica Milatovic Fimic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PRN150 - 2532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Ekrem Kryeziu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PRN150 - 2056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Ekrem Kryeziu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PRN150 - 2057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Ekrem Kryeziu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PRN150 - 2524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Emina Peci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PRN150 - 0898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Emina Peci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PRN150 - 0900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Emina Peci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PRN150 - 0901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Engin Nuza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PRN150 - 0462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Engin Nuza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PRN150 - 0822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Engin Nuza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PRN150 - 0823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Enver Ibrahimi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PRN150 - 0474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Enver Ibrahimi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PRN150 - 0475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Enver Ibrahimi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PRN150 - 0476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Eqrem Adem Hajrullahu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PRN150 - 0377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Eqrem Adem Hajrullahu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PRN150 - 1512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Eqrem Adem Hajrullahu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PRN150 - 1513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Ergiyment Raca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PRN150 - 0734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Ergiyment Raca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Ergiyment Raca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Fahrije Canolli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PRN150 - 2043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Faik Hyseni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PRN150 - 0728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Koprinica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PRN150 - 0311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Koprinica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PRN150 - 0312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Koprinica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PRN150 - 0874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Lekic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PRN150 - 0742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Lekic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PRN150 - 0744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Lekic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PRN150 - 0746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Lekic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PRN150 - 2003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Gordana Djorovic Cirkovic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PRN150 - 1365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Goroljub Stevanovic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PRN150 - 2535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Goroljub Stevanovic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Goroljub Stevanovic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PRN150 - 2548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Grujica Stanic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Igor Todorovski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PRN150 - 0450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Igor Todorovski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PRN150 - 0451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Igor Todorovski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PRN150 - 0452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 Milosavljevic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PRN150 - 0689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 Milosavljevic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PRN150 - 0690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130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 Milosavljevic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PRN150 - 0691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 Stambolic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 Stambolic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 Stambolic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PRN150 - 1685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Ivanka Vasic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PRN150 - 2255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Ivanka Vasic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PRN150 - 2256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Ivanka Vasic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PRN150 - 2257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Ivica Dancetovic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PRN150 - 2059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Ivica Dancetovic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PRN150 - 2060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Ivica Dancetovic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PRN150 - 2061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Ivica Milicevic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PRN150 - 0502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Jasmina Stojkovic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PRN150 - 0566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Jasna Stevanovic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PRN150 - 2211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Jasna Stevanovic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PRN150 - 2212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Jasna Stevanovic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PRN150 - 2213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Jelena Vojinovic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PRN150 - 1859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Jelena Vojinovic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PRN150 - 1860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Jelena Vojinovic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PRN150 - 1861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Jelica Saranovic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PRN150 - 0421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Jovan Radojevic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PRN150 - 0786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Jovica Milovanovic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Jovica Milovanovic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PRN150 - 1031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Jovica Milovanovic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PRN150 - 1032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Katarina Jankovic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PRN150 - 0713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Katarina Jankovic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PRN150 - 0714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Katarina Karakusevic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PRN150 - 1407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Katarina Karakusevic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PRN150 - 1408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Katarina Novakovic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Katarina Novakovic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PRN150 - 1639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Katarina Novakovic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PRN150 - 1640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Kosovska Banka DD Beogradu Stecaju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PRN150 - 0598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Lela Protic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PRN150 - 1877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Arsic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PRN150 - 1343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Arsic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PRN150 - 1344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Arsic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PRN150 - 1345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Djuric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PRN150 - 2032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Ilic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PRN150 - 2133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Ilic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PRN150 - 2135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Ilic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PRN150 - 2137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Milisavljevic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PRN150 - 1942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170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Milisavljevic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PRN150 - 1943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Liljana Stanislavljevic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PRN150 - 2464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Ljubisa Milosavljevic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PRN150 - 1787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Ljubisa Stosic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PRN150 - 1682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Ljubisa Stosic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PRN150 - 1683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Ljubisa Stosic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PRN150 - 1684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Ljubomir Djorjevic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PRN150 - 1087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Marina Simic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PRN150 - 2335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Milan Marjanovic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Milena Vlahovic Lucic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PRN150 - 0220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Milena Vlahovic Lucic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PRN150 - 0222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Milica Brankovic Mihaljovic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Milica Brankovic Mihaljovic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Milica Brankovic Mihaljovic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Milica Brkljac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PRN150 - 1961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Milica Garic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PRN150 - 0347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Milijana Mitrovic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PRN150 - 0682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Milijana Mitrovic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PRN150 - 0683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Milijana Mitrovic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PRN150 - 1136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189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Milijana Mitrovic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PRN150 - 1138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Milos Arsic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Milosava Lazovic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PRN150 - 2560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Milovan Mitrovic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PRN150 - 0124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Miodrag Kostic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PRN150 - 1359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Miodrag Ristic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PRN150 - 2427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Miodrag Ristic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PRN150 - 2428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Miodrag Stojanovic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PRN150 - 0313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Milosavjlevic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PRN150 - 2033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Nedeljkovic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PRN150 - 0348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199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Nedeljkovic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PRN150 - 0349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Nedeljkovic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PRN150 - 0350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Nikolic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PRN150 - 0392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Nikolic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PRN150 - 0394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Nikolic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PRN150 - 0396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Ristic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PRN150 - 1641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Ristic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PRN150 - 1642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Ristic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PRN150 - 1643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Mirko Vucic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PRN150 - 2572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208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Mirko Vucic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PRN150 - 2573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209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Mirko Vucic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PRN150 - 2574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Mirko Vucic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PRN150 - 2575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Nana Nikolic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PRN150 - 2336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Nana Nikolic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PRN150 - 2337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Natasa Armus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PRN150 - 0698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Lazovic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PRN150 - 1607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Maric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PRN150 - 0693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Tonic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PRN150 - 1856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Tonic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PRN150 - 1857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Tonic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PRN150 - 1858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219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Zivic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PRN150 - 0718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Zivic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PRN150 - 0719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Zivic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PRN150 - 0720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Nenad Blanusa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PRN150 - 0699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Olivera Sunjevic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PRN150 - 0339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Olivera Sunjevic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PRN150 - 0341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Olivera Sunjevic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PRN150 - 0343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Olivera Sunjevic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PRN150 - 0345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Perica Bisevac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PRN150 - 1568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Perica Bisevac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PRN150 - 1569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229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Perica Bisevac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PRN150 - 1570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Rada Blagojevic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PRN150 - 1279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Radovan Prica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PRN150 - 1094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Rodoljub Jankovic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PRN150 - 2559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Sinisa Djordjevic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PRN150 - 1542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Slavica Mikic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PRN150 - 2463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Slavisa Joksimovic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PRN150 - 0919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Slavisa Stojanevic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PRN150 - 0715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Slavisa Stojanevic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PRN150 - 0716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Snezana Mitrovic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PRN150 - 1093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239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Snezana Zecevic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PRN150 - 1516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Sonja Zivkovic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Spasoje Vulevic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PRN150 - 0694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Stanimir Zivic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PRN150 - 2034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Stanko Ristic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PRN150 - 0539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Suzana Ivanjac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PRN150 - 1144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Svetlana Vukmirovic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PRN150 - 0309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Svetlana Vukmirovic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PRN150 - 0310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Svetlana Vukmirovic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PRN150 - 1965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Valentina Rokocevic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PRN150 - 1478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249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Vesna Loncarevic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PRN150 - 1086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250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Zivorad Mladenovic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PRN150 - 1027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Zivorad Stankovic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PRN150 - 1468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Zoran Babovic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PRN150 - 0505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Zorica Zivkovic Bulatovic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PRN150 - 2252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Zorica Zivkovic Bulatovic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PRN150 - 2253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Zorica Zivkovic Bulatovic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PRN150 - 2254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Bojovic Radulovic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PRN150 - 2586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Aferdita Shilek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PRN150 - 2448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Radio Televizija Priština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Mirjana Bojovic Radulovic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PRN150 - 2587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259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Ereniku - Industri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KRU Gjakova SHA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PEJ007 - 0010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Ereniku - Industri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Sonja Vlahovic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PEJ007 - 0072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Ereniku - Industri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Sonja Vlahovic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PEJ007 - 0071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Ereniku - Industri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Halil Sadiku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PEJ007 - 0083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Ereniku - Industri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Vllaznim Brovina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PEJ007 - 0092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Ereniku - Vir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džinija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Avdi Rizvanolli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PEJ009 - 0018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Ereniku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-</w:t>
            </w: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Vir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džinija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Qemajl Mejzini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PEJ009 - 0025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Ereniku - Vir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džinija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Shahin Krasniqi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PEJ009 - 0026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Bacic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PEJ093 - 0193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Bacic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PEJ093 - 0194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269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Dragoljub Bacic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Zoran Babic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PEJ093 - 0195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Dragoljub Bacic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Zoran Babic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PEJ093 - 0196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Raskovic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PEJ093 - 0049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Raskovic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PEJ093 - 0050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Jocic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PEJ093 - 0028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Dragan Jocic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PEJ093 - 0029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Milislav Raskovic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PEJ093 - 0076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Milislav Raskovic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PEJ093 - 0077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279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Krsta Pesic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PEJ093 - 0087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Krsta Pesic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PEJ093 - 0088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Slavolub Ribac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PEJ093 - 0072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Slavolub Ribac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PEJ093 - 0073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Predrag Rajic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PEJ093 - 0048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Zarko Radevic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PEJ093 - 0095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Mileta Dabizljevic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PEJ093 - 0070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Mileta Dabizljevic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PEJ093 - 0071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Goran Misirlic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PEJ093 - 0217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288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Dragoljub Ribac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PEJ093 - 0019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289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Dragoljub Ribac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PEJ093 - 0020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Milosav Konic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PEJ093 - 0097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Milosav Konic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PEJ093 - 0096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Snezana Vesic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PEJ093 - 0118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Snezana Vesic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PEJ093 - 0119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Bozidar Misirlic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PEJ093 - 0042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Bozidar Misirlic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PEJ093 - 0043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Zoran Vesic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PEJ093 - 0040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Zoran Vesic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PEJ093 - 0041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Ribac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PEJ093 - 0016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299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Ribac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PEJ093 - 0017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Predrag Raskovic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Predrag Raskovic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Sreten Bacic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PEJ093 - 0053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Sreten Bacic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PEJ093 - 0054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Desmir Vesic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Desmir Vesic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Sreto Garic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PEJ093 - 0015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Sreto Garic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PEJ093 - 0018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Miladin Ribac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PEJ093 - 0135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309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Miladin Ribac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PEJ093 - 0134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Bratislav banjac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PEJ093 - 0086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Momcilo Ribac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PEJ093 - 0080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Momcilo Ribac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PEJ093 - 0081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Slavo Banjac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PEJ093 - 0144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Slavo Banjac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PEJ093 - 0145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Radenko Sarkovic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Radenko Sarkovic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Slavko Radulovic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PEJ093 - 0114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Slavko Radulovic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PEJ093 - 0106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319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Zoran Petrovic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Zoran Petrovic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Tosic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PEJ093 - 0184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Nebojsa Tosic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PEJ093 - 0185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Kosovska Banka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PEJ093 - 0138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Momcilo Dobric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PEJ093 - 0204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Ljubo Zivovic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PEJ093 - 0063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Rajko Zivkovic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PEJ093 - 0056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Rajko Zivkovic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PEJ093 - 0057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Rešenje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328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Gorica M Dzolic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PEJ093 - 0089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  <w:tr w:rsidR="004D77E2" w:rsidRPr="00394E8B" w:rsidTr="00F1781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lastRenderedPageBreak/>
              <w:t>329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Kosovski rudnik boksita u Voljaku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Gorica M Dzolic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394E8B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PEJ093 - 0090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E2" w:rsidRPr="00394E8B" w:rsidRDefault="004D77E2" w:rsidP="00F17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Zahtev za dodatne informacije</w:t>
            </w:r>
          </w:p>
        </w:tc>
      </w:tr>
    </w:tbl>
    <w:p w:rsidR="004D77E2" w:rsidRDefault="004D77E2" w:rsidP="004D77E2">
      <w:pPr>
        <w:spacing w:after="0" w:line="240" w:lineRule="auto"/>
        <w:jc w:val="both"/>
        <w:rPr>
          <w:rFonts w:ascii="Times New Roman" w:hAnsi="Times New Roman"/>
          <w:color w:val="000000" w:themeColor="text1"/>
          <w:u w:val="single"/>
        </w:rPr>
      </w:pPr>
    </w:p>
    <w:p w:rsidR="004D77E2" w:rsidRPr="001E0962" w:rsidRDefault="004D77E2" w:rsidP="004D77E2">
      <w:pPr>
        <w:pStyle w:val="ListParagraph"/>
        <w:numPr>
          <w:ilvl w:val="0"/>
          <w:numId w:val="2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  <w:b/>
          <w:color w:val="000000" w:themeColor="text1"/>
        </w:rPr>
      </w:pPr>
      <w:r w:rsidRPr="001E0962">
        <w:rPr>
          <w:rFonts w:ascii="Times New Roman" w:hAnsi="Times New Roman"/>
          <w:b/>
          <w:color w:val="000000" w:themeColor="text1"/>
        </w:rPr>
        <w:t>Ne-preuzimanje dopisa (Rešenja, zahtev za dodatne informacije) od OL u odgovarajućoj regionalnoj kancelariji KAP-a u gore navedenom vremenu i datumu proizvodi pravno dejstvo predviđeno članom 37.7 Aneksa Zakona br. 04/L-034 o Kosovskoj agenciji za privatizaciji. Dopisi (Rešenja, zahtev za dodatne informacije) će se smatrati dostavljenim od strane dotičnog Organa za likvidaciju, ako podnosilac zahteva ne preuzme iste unutar predviđenog roka.</w:t>
      </w:r>
    </w:p>
    <w:p w:rsidR="004D77E2" w:rsidRPr="00AA0102" w:rsidRDefault="004D77E2" w:rsidP="004D77E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:rsidR="004D77E2" w:rsidRPr="00AA0102" w:rsidRDefault="004D77E2" w:rsidP="004D77E2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AA0102">
        <w:rPr>
          <w:rFonts w:ascii="Times New Roman" w:hAnsi="Times New Roman"/>
          <w:b/>
          <w:bCs/>
          <w:color w:val="000000" w:themeColor="text1"/>
        </w:rPr>
        <w:t>Za dodatne i</w:t>
      </w:r>
      <w:bookmarkStart w:id="0" w:name="_GoBack"/>
      <w:bookmarkEnd w:id="0"/>
      <w:r w:rsidRPr="00AA0102">
        <w:rPr>
          <w:rFonts w:ascii="Times New Roman" w:hAnsi="Times New Roman"/>
          <w:b/>
          <w:bCs/>
          <w:color w:val="000000" w:themeColor="text1"/>
        </w:rPr>
        <w:t>nformacije, posetite internet stranicu Kosovske agencije za privatizaciju i kliknite na sledeće linkove:</w:t>
      </w:r>
    </w:p>
    <w:p w:rsidR="004D77E2" w:rsidRPr="00AA0102" w:rsidRDefault="004D77E2" w:rsidP="004D77E2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</w:rPr>
      </w:pPr>
    </w:p>
    <w:p w:rsidR="004D77E2" w:rsidRDefault="004D77E2" w:rsidP="004D77E2">
      <w:pPr>
        <w:spacing w:after="0" w:line="240" w:lineRule="auto"/>
        <w:rPr>
          <w:rFonts w:ascii="Times New Roman" w:hAnsi="Times New Roman"/>
          <w:b/>
          <w:bCs/>
          <w:color w:val="000000" w:themeColor="text1"/>
          <w:lang w:val="sq-AL"/>
        </w:rPr>
      </w:pPr>
      <w:r w:rsidRPr="00AA0102">
        <w:rPr>
          <w:rFonts w:ascii="Times New Roman" w:hAnsi="Times New Roman"/>
          <w:b/>
          <w:bCs/>
          <w:color w:val="000000" w:themeColor="text1"/>
        </w:rPr>
        <w:t>Link na albanskom jeziku:</w:t>
      </w:r>
      <w:r w:rsidRPr="00AA0102">
        <w:rPr>
          <w:rFonts w:ascii="Times New Roman" w:hAnsi="Times New Roman"/>
          <w:color w:val="000000" w:themeColor="text1"/>
        </w:rPr>
        <w:t xml:space="preserve"> </w:t>
      </w:r>
      <w:hyperlink r:id="rId11" w:history="1">
        <w:r w:rsidRPr="00E932FD">
          <w:rPr>
            <w:rStyle w:val="Hyperlink"/>
            <w:rFonts w:ascii="Times New Roman" w:hAnsi="Times New Roman"/>
            <w:b/>
            <w:bCs/>
            <w:lang w:val="sq-AL"/>
          </w:rPr>
          <w:t>https://www.pak-ks.org/page.aspx?id=1,58</w:t>
        </w:r>
      </w:hyperlink>
    </w:p>
    <w:p w:rsidR="004D77E2" w:rsidRPr="00AA0102" w:rsidRDefault="004D77E2" w:rsidP="004D77E2">
      <w:pPr>
        <w:spacing w:after="0" w:line="240" w:lineRule="auto"/>
        <w:rPr>
          <w:rStyle w:val="Hyperlink"/>
          <w:rFonts w:ascii="Times New Roman" w:hAnsi="Times New Roman"/>
          <w:b/>
          <w:bCs/>
          <w:color w:val="000000" w:themeColor="text1"/>
          <w:lang w:eastAsia="en-GB"/>
        </w:rPr>
      </w:pPr>
    </w:p>
    <w:p w:rsidR="004D77E2" w:rsidRDefault="004D77E2" w:rsidP="004D77E2">
      <w:pPr>
        <w:spacing w:after="0" w:line="240" w:lineRule="auto"/>
        <w:rPr>
          <w:rFonts w:ascii="Times New Roman" w:hAnsi="Times New Roman"/>
          <w:b/>
          <w:bCs/>
          <w:color w:val="000000" w:themeColor="text1"/>
          <w:lang w:val="sq-AL"/>
        </w:rPr>
      </w:pPr>
      <w:r w:rsidRPr="00AA0102">
        <w:rPr>
          <w:rFonts w:ascii="Times New Roman" w:hAnsi="Times New Roman"/>
          <w:b/>
          <w:bCs/>
          <w:color w:val="000000" w:themeColor="text1"/>
        </w:rPr>
        <w:t xml:space="preserve">Link na sprskom jeziku: </w:t>
      </w:r>
      <w:hyperlink r:id="rId12" w:history="1">
        <w:r w:rsidRPr="00E932FD">
          <w:rPr>
            <w:rStyle w:val="Hyperlink"/>
            <w:rFonts w:ascii="Times New Roman" w:hAnsi="Times New Roman"/>
            <w:b/>
            <w:bCs/>
            <w:lang w:val="sq-AL"/>
          </w:rPr>
          <w:t>https://www.pak-ks.org/page.aspx?id=3,58</w:t>
        </w:r>
      </w:hyperlink>
    </w:p>
    <w:p w:rsidR="004D77E2" w:rsidRPr="00AA0102" w:rsidRDefault="004D77E2" w:rsidP="004D77E2">
      <w:pPr>
        <w:spacing w:after="0" w:line="240" w:lineRule="auto"/>
        <w:rPr>
          <w:rFonts w:ascii="Times New Roman" w:hAnsi="Times New Roman"/>
          <w:b/>
          <w:bCs/>
          <w:color w:val="000000" w:themeColor="text1"/>
          <w:lang w:eastAsia="en-GB"/>
        </w:rPr>
      </w:pPr>
    </w:p>
    <w:p w:rsidR="004D77E2" w:rsidRPr="00AA0102" w:rsidRDefault="004D77E2" w:rsidP="004D77E2">
      <w:pPr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  <w:r w:rsidRPr="00AA0102">
        <w:rPr>
          <w:rFonts w:ascii="Times New Roman" w:hAnsi="Times New Roman"/>
          <w:b/>
          <w:bCs/>
          <w:color w:val="000000" w:themeColor="text1"/>
        </w:rPr>
        <w:t>Link na engleskom jeziku:</w:t>
      </w:r>
      <w:r w:rsidRPr="00AA0102">
        <w:rPr>
          <w:rFonts w:ascii="Times New Roman" w:hAnsi="Times New Roman"/>
          <w:color w:val="000000" w:themeColor="text1"/>
        </w:rPr>
        <w:t xml:space="preserve"> </w:t>
      </w:r>
      <w:hyperlink r:id="rId13" w:history="1">
        <w:r w:rsidRPr="00E932FD">
          <w:rPr>
            <w:rStyle w:val="Hyperlink"/>
            <w:rFonts w:ascii="Times New Roman" w:hAnsi="Times New Roman"/>
            <w:b/>
            <w:bCs/>
            <w:lang w:val="sq-AL"/>
          </w:rPr>
          <w:t>https://www.pak-ks.org/page.aspx?id=2,58</w:t>
        </w:r>
      </w:hyperlink>
    </w:p>
    <w:sectPr w:rsidR="004D77E2" w:rsidRPr="00AA0102" w:rsidSect="003B435E">
      <w:headerReference w:type="default" r:id="rId14"/>
      <w:footerReference w:type="default" r:id="rId15"/>
      <w:pgSz w:w="12242" w:h="15842" w:code="1"/>
      <w:pgMar w:top="1440" w:right="1440" w:bottom="1440" w:left="1440" w:header="567" w:footer="125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0F1" w:rsidRDefault="008100F1" w:rsidP="000B2668">
      <w:pPr>
        <w:spacing w:after="0" w:line="240" w:lineRule="auto"/>
      </w:pPr>
      <w:r>
        <w:separator/>
      </w:r>
    </w:p>
  </w:endnote>
  <w:endnote w:type="continuationSeparator" w:id="0">
    <w:p w:rsidR="008100F1" w:rsidRDefault="008100F1" w:rsidP="000B2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E8B" w:rsidRPr="003B435E" w:rsidRDefault="00394E8B" w:rsidP="003B435E">
    <w:pPr>
      <w:pStyle w:val="Footer"/>
      <w:tabs>
        <w:tab w:val="clear" w:pos="4680"/>
        <w:tab w:val="clear" w:pos="9360"/>
        <w:tab w:val="right" w:pos="9356"/>
      </w:tabs>
      <w:rPr>
        <w:rFonts w:ascii="Times New Roman" w:hAnsi="Times New Roman"/>
        <w:bCs/>
        <w:sz w:val="10"/>
        <w:szCs w:val="18"/>
      </w:rPr>
    </w:pPr>
    <w:r w:rsidRPr="00A45807">
      <w:rPr>
        <w:rFonts w:ascii="Times New Roman" w:hAnsi="Times New Roman"/>
        <w:bCs/>
        <w:noProof/>
        <w:sz w:val="18"/>
        <w:szCs w:val="18"/>
        <w:lang w:val="en-GB" w:eastAsia="en-GB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947BADF" wp14:editId="2FD8F439">
              <wp:simplePos x="0" y="0"/>
              <wp:positionH relativeFrom="margin">
                <wp:posOffset>3924935</wp:posOffset>
              </wp:positionH>
              <wp:positionV relativeFrom="paragraph">
                <wp:posOffset>207010</wp:posOffset>
              </wp:positionV>
              <wp:extent cx="2067560" cy="1404620"/>
              <wp:effectExtent l="0" t="0" r="0" b="0"/>
              <wp:wrapSquare wrapText="bothSides"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94E8B" w:rsidRPr="00911BD0" w:rsidRDefault="00394E8B" w:rsidP="004C585F">
                          <w:pPr>
                            <w:spacing w:after="60" w:line="240" w:lineRule="auto"/>
                            <w:jc w:val="right"/>
                            <w:rPr>
                              <w:rFonts w:ascii="Times New Roman" w:hAnsi="Times New Roman"/>
                              <w:sz w:val="18"/>
                              <w:szCs w:val="16"/>
                              <w:lang w:val="sq-AL"/>
                            </w:rPr>
                          </w:pPr>
                          <w:r w:rsidRPr="00911BD0">
                            <w:rPr>
                              <w:rFonts w:ascii="Times New Roman" w:hAnsi="Times New Roman"/>
                              <w:sz w:val="18"/>
                              <w:szCs w:val="16"/>
                              <w:lang w:val="sq-AL"/>
                            </w:rPr>
                            <w:t>Rr. Dritan Hoxha, 55, Lakrisht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6"/>
                              <w:lang w:val="sq-AL"/>
                            </w:rPr>
                            <w:t>ë</w:t>
                          </w:r>
                        </w:p>
                        <w:p w:rsidR="00394E8B" w:rsidRPr="00911BD0" w:rsidRDefault="00394E8B" w:rsidP="00A45807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18"/>
                              <w:szCs w:val="16"/>
                              <w:lang w:val="sq-AL"/>
                            </w:rPr>
                          </w:pPr>
                          <w:r w:rsidRPr="00911BD0">
                            <w:rPr>
                              <w:rFonts w:ascii="Times New Roman" w:hAnsi="Times New Roman"/>
                              <w:sz w:val="18"/>
                              <w:szCs w:val="16"/>
                              <w:lang w:val="sq-AL"/>
                            </w:rPr>
                            <w:t>10000 Prishtinë, R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6"/>
                              <w:lang w:val="sq-AL"/>
                            </w:rPr>
                            <w:t>epublika</w:t>
                          </w:r>
                          <w:r w:rsidRPr="00911BD0">
                            <w:rPr>
                              <w:rFonts w:ascii="Times New Roman" w:hAnsi="Times New Roman"/>
                              <w:sz w:val="18"/>
                              <w:szCs w:val="16"/>
                              <w:lang w:val="sq-AL"/>
                            </w:rPr>
                            <w:t xml:space="preserve"> e Kosovës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47BA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9.05pt;margin-top:16.3pt;width:162.8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" filled="f" stroked="f">
              <v:textbox style="mso-fit-shape-to-text:t">
                <w:txbxContent>
                  <w:p w:rsidR="00394E8B" w:rsidRPr="00911BD0" w:rsidRDefault="00394E8B" w:rsidP="004C585F">
                    <w:pPr>
                      <w:spacing w:after="60" w:line="240" w:lineRule="auto"/>
                      <w:jc w:val="right"/>
                      <w:rPr>
                        <w:rFonts w:ascii="Times New Roman" w:hAnsi="Times New Roman"/>
                        <w:sz w:val="18"/>
                        <w:szCs w:val="16"/>
                        <w:lang w:val="sq-AL"/>
                      </w:rPr>
                    </w:pPr>
                    <w:r w:rsidRPr="00911BD0">
                      <w:rPr>
                        <w:rFonts w:ascii="Times New Roman" w:hAnsi="Times New Roman"/>
                        <w:sz w:val="18"/>
                        <w:szCs w:val="16"/>
                        <w:lang w:val="sq-AL"/>
                      </w:rPr>
                      <w:t>Rr. Dritan Hoxha, 55, Lakrisht</w:t>
                    </w:r>
                    <w:r>
                      <w:rPr>
                        <w:rFonts w:ascii="Times New Roman" w:hAnsi="Times New Roman"/>
                        <w:sz w:val="18"/>
                        <w:szCs w:val="16"/>
                        <w:lang w:val="sq-AL"/>
                      </w:rPr>
                      <w:t>ë</w:t>
                    </w:r>
                  </w:p>
                  <w:p w:rsidR="00394E8B" w:rsidRPr="00911BD0" w:rsidRDefault="00394E8B" w:rsidP="00A45807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18"/>
                        <w:szCs w:val="16"/>
                        <w:lang w:val="sq-AL"/>
                      </w:rPr>
                    </w:pPr>
                    <w:r w:rsidRPr="00911BD0">
                      <w:rPr>
                        <w:rFonts w:ascii="Times New Roman" w:hAnsi="Times New Roman"/>
                        <w:sz w:val="18"/>
                        <w:szCs w:val="16"/>
                        <w:lang w:val="sq-AL"/>
                      </w:rPr>
                      <w:t>10000 Prishtinë, R</w:t>
                    </w:r>
                    <w:r>
                      <w:rPr>
                        <w:rFonts w:ascii="Times New Roman" w:hAnsi="Times New Roman"/>
                        <w:sz w:val="18"/>
                        <w:szCs w:val="16"/>
                        <w:lang w:val="sq-AL"/>
                      </w:rPr>
                      <w:t>epublika</w:t>
                    </w:r>
                    <w:r w:rsidRPr="00911BD0">
                      <w:rPr>
                        <w:rFonts w:ascii="Times New Roman" w:hAnsi="Times New Roman"/>
                        <w:sz w:val="18"/>
                        <w:szCs w:val="16"/>
                        <w:lang w:val="sq-AL"/>
                      </w:rPr>
                      <w:t xml:space="preserve"> e Kosovës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45807">
      <w:rPr>
        <w:rFonts w:ascii="Times New Roman" w:hAnsi="Times New Roman"/>
        <w:bCs/>
        <w:noProof/>
        <w:sz w:val="18"/>
        <w:szCs w:val="18"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175152A" wp14:editId="13B9C859">
              <wp:simplePos x="0" y="0"/>
              <wp:positionH relativeFrom="column">
                <wp:posOffset>-50800</wp:posOffset>
              </wp:positionH>
              <wp:positionV relativeFrom="paragraph">
                <wp:posOffset>200660</wp:posOffset>
              </wp:positionV>
              <wp:extent cx="166497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97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94E8B" w:rsidRDefault="00394E8B" w:rsidP="004C585F">
                          <w:pPr>
                            <w:spacing w:after="60"/>
                            <w:jc w:val="both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4C585F">
                            <w:rPr>
                              <w:rFonts w:ascii="Times New Roman" w:hAnsi="Times New Roman"/>
                              <w:sz w:val="18"/>
                            </w:rPr>
                            <w:t>Tel: +383 (0) 38 500 400</w:t>
                          </w:r>
                        </w:p>
                        <w:p w:rsidR="00394E8B" w:rsidRPr="004C585F" w:rsidRDefault="00394E8B" w:rsidP="004C585F">
                          <w:pPr>
                            <w:spacing w:after="0"/>
                            <w:jc w:val="both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Faks: +383 (0) 38 248 076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75152A" id="_x0000_s1027" type="#_x0000_t202" style="position:absolute;margin-left:-4pt;margin-top:15.8pt;width:131.1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" filled="f" stroked="f">
              <v:textbox style="mso-fit-shape-to-text:t">
                <w:txbxContent>
                  <w:p w:rsidR="00394E8B" w:rsidRDefault="00394E8B" w:rsidP="004C585F">
                    <w:pPr>
                      <w:spacing w:after="60"/>
                      <w:jc w:val="both"/>
                      <w:rPr>
                        <w:rFonts w:ascii="Times New Roman" w:hAnsi="Times New Roman"/>
                        <w:sz w:val="18"/>
                      </w:rPr>
                    </w:pPr>
                    <w:r w:rsidRPr="004C585F">
                      <w:rPr>
                        <w:rFonts w:ascii="Times New Roman" w:hAnsi="Times New Roman"/>
                        <w:sz w:val="18"/>
                      </w:rPr>
                      <w:t>Tel: +383 (0) 38 500 400</w:t>
                    </w:r>
                  </w:p>
                  <w:p w:rsidR="00394E8B" w:rsidRPr="004C585F" w:rsidRDefault="00394E8B" w:rsidP="004C585F">
                    <w:pPr>
                      <w:spacing w:after="0"/>
                      <w:jc w:val="both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Faks: +383 (0) 38 248 076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45807">
      <w:rPr>
        <w:rFonts w:ascii="Times New Roman" w:hAnsi="Times New Roman"/>
        <w:bCs/>
        <w:noProof/>
        <w:sz w:val="18"/>
        <w:szCs w:val="18"/>
        <w:lang w:val="en-GB" w:eastAsia="en-GB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9F9DD6B" wp14:editId="31B03F31">
              <wp:simplePos x="0" y="0"/>
              <wp:positionH relativeFrom="margin">
                <wp:posOffset>2139950</wp:posOffset>
              </wp:positionH>
              <wp:positionV relativeFrom="paragraph">
                <wp:posOffset>208280</wp:posOffset>
              </wp:positionV>
              <wp:extent cx="1664970" cy="1404620"/>
              <wp:effectExtent l="0" t="0" r="0" b="0"/>
              <wp:wrapSquare wrapText="bothSides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97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94E8B" w:rsidRPr="004C585F" w:rsidRDefault="00394E8B" w:rsidP="004C585F">
                          <w:pPr>
                            <w:spacing w:after="60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4C585F">
                            <w:rPr>
                              <w:rFonts w:ascii="Times New Roman" w:hAnsi="Times New Roman"/>
                              <w:sz w:val="18"/>
                            </w:rPr>
                            <w:t xml:space="preserve">Email: </w:t>
                          </w:r>
                          <w:hyperlink r:id="rId1" w:history="1">
                            <w:r w:rsidRPr="004C585F">
                              <w:rPr>
                                <w:rStyle w:val="Hyperlink"/>
                                <w:rFonts w:ascii="Times New Roman" w:hAnsi="Times New Roman"/>
                                <w:color w:val="auto"/>
                                <w:sz w:val="18"/>
                              </w:rPr>
                              <w:t>info@pak-ks.org</w:t>
                            </w:r>
                          </w:hyperlink>
                        </w:p>
                        <w:p w:rsidR="00394E8B" w:rsidRPr="004C585F" w:rsidRDefault="00394E8B" w:rsidP="004C585F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4C585F">
                            <w:rPr>
                              <w:rFonts w:ascii="Times New Roman" w:hAnsi="Times New Roman"/>
                              <w:sz w:val="18"/>
                            </w:rPr>
                            <w:t>www.pak-ks.org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F9DD6B" id="_x0000_s1028" type="#_x0000_t202" style="position:absolute;margin-left:168.5pt;margin-top:16.4pt;width:131.1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" filled="f" stroked="f">
              <v:textbox style="mso-fit-shape-to-text:t">
                <w:txbxContent>
                  <w:p w:rsidR="00394E8B" w:rsidRPr="004C585F" w:rsidRDefault="00394E8B" w:rsidP="004C585F">
                    <w:pPr>
                      <w:spacing w:after="60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 w:rsidRPr="004C585F">
                      <w:rPr>
                        <w:rFonts w:ascii="Times New Roman" w:hAnsi="Times New Roman"/>
                        <w:sz w:val="18"/>
                      </w:rPr>
                      <w:t xml:space="preserve">Email: </w:t>
                    </w:r>
                    <w:hyperlink r:id="rId2" w:history="1">
                      <w:r w:rsidRPr="004C585F">
                        <w:rPr>
                          <w:rStyle w:val="Hyperlink"/>
                          <w:rFonts w:ascii="Times New Roman" w:hAnsi="Times New Roman"/>
                          <w:color w:val="auto"/>
                          <w:sz w:val="18"/>
                        </w:rPr>
                        <w:t>info@pak-ks.org</w:t>
                      </w:r>
                    </w:hyperlink>
                  </w:p>
                  <w:p w:rsidR="00394E8B" w:rsidRPr="004C585F" w:rsidRDefault="00394E8B" w:rsidP="004C585F">
                    <w:pPr>
                      <w:spacing w:after="0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 w:rsidRPr="004C585F">
                      <w:rPr>
                        <w:rFonts w:ascii="Times New Roman" w:hAnsi="Times New Roman"/>
                        <w:sz w:val="18"/>
                      </w:rPr>
                      <w:t>www.pak-ks.org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Times New Roman" w:hAnsi="Times New Roman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67456" behindDoc="1" locked="0" layoutInCell="1" allowOverlap="1" wp14:anchorId="3063885F" wp14:editId="7573791A">
          <wp:simplePos x="0" y="0"/>
          <wp:positionH relativeFrom="margin">
            <wp:posOffset>0</wp:posOffset>
          </wp:positionH>
          <wp:positionV relativeFrom="paragraph">
            <wp:posOffset>225425</wp:posOffset>
          </wp:positionV>
          <wp:extent cx="5944870" cy="382905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-01-0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4870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Cs/>
        <w:sz w:val="18"/>
        <w:szCs w:val="18"/>
      </w:rPr>
      <w:tab/>
    </w:r>
    <w:r w:rsidRPr="006145B0">
      <w:rPr>
        <w:rFonts w:ascii="Times New Roman" w:hAnsi="Times New Roman"/>
        <w:bCs/>
        <w:sz w:val="18"/>
        <w:szCs w:val="18"/>
      </w:rPr>
      <w:fldChar w:fldCharType="begin"/>
    </w:r>
    <w:r w:rsidRPr="006145B0">
      <w:rPr>
        <w:rFonts w:ascii="Times New Roman" w:hAnsi="Times New Roman"/>
        <w:bCs/>
        <w:sz w:val="18"/>
        <w:szCs w:val="18"/>
      </w:rPr>
      <w:instrText xml:space="preserve"> PAGE </w:instrText>
    </w:r>
    <w:r w:rsidRPr="006145B0">
      <w:rPr>
        <w:rFonts w:ascii="Times New Roman" w:hAnsi="Times New Roman"/>
        <w:bCs/>
        <w:sz w:val="18"/>
        <w:szCs w:val="18"/>
      </w:rPr>
      <w:fldChar w:fldCharType="separate"/>
    </w:r>
    <w:r w:rsidR="004D77E2">
      <w:rPr>
        <w:rFonts w:ascii="Times New Roman" w:hAnsi="Times New Roman"/>
        <w:bCs/>
        <w:noProof/>
        <w:sz w:val="18"/>
        <w:szCs w:val="18"/>
      </w:rPr>
      <w:t>19</w:t>
    </w:r>
    <w:r w:rsidRPr="006145B0">
      <w:rPr>
        <w:rFonts w:ascii="Times New Roman" w:hAnsi="Times New Roman"/>
        <w:bCs/>
        <w:sz w:val="18"/>
        <w:szCs w:val="18"/>
      </w:rPr>
      <w:fldChar w:fldCharType="end"/>
    </w:r>
    <w:r w:rsidRPr="006145B0">
      <w:rPr>
        <w:rFonts w:ascii="Times New Roman" w:hAnsi="Times New Roman"/>
        <w:sz w:val="18"/>
        <w:szCs w:val="18"/>
      </w:rPr>
      <w:t xml:space="preserve"> / </w:t>
    </w:r>
    <w:r w:rsidRPr="006145B0">
      <w:rPr>
        <w:rFonts w:ascii="Times New Roman" w:hAnsi="Times New Roman"/>
        <w:bCs/>
        <w:sz w:val="18"/>
        <w:szCs w:val="18"/>
      </w:rPr>
      <w:fldChar w:fldCharType="begin"/>
    </w:r>
    <w:r w:rsidRPr="006145B0">
      <w:rPr>
        <w:rFonts w:ascii="Times New Roman" w:hAnsi="Times New Roman"/>
        <w:bCs/>
        <w:sz w:val="18"/>
        <w:szCs w:val="18"/>
      </w:rPr>
      <w:instrText xml:space="preserve"> NUMPAGES  </w:instrText>
    </w:r>
    <w:r w:rsidRPr="006145B0">
      <w:rPr>
        <w:rFonts w:ascii="Times New Roman" w:hAnsi="Times New Roman"/>
        <w:bCs/>
        <w:sz w:val="18"/>
        <w:szCs w:val="18"/>
      </w:rPr>
      <w:fldChar w:fldCharType="separate"/>
    </w:r>
    <w:r w:rsidR="004D77E2">
      <w:rPr>
        <w:rFonts w:ascii="Times New Roman" w:hAnsi="Times New Roman"/>
        <w:bCs/>
        <w:noProof/>
        <w:sz w:val="18"/>
        <w:szCs w:val="18"/>
      </w:rPr>
      <w:t>19</w:t>
    </w:r>
    <w:r w:rsidRPr="006145B0">
      <w:rPr>
        <w:rFonts w:ascii="Times New Roman" w:hAnsi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0F1" w:rsidRDefault="008100F1" w:rsidP="000B2668">
      <w:pPr>
        <w:spacing w:after="0" w:line="240" w:lineRule="auto"/>
      </w:pPr>
      <w:r>
        <w:separator/>
      </w:r>
    </w:p>
  </w:footnote>
  <w:footnote w:type="continuationSeparator" w:id="0">
    <w:p w:rsidR="008100F1" w:rsidRDefault="008100F1" w:rsidP="000B2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E8B" w:rsidRDefault="00394E8B" w:rsidP="003B435E">
    <w:pPr>
      <w:jc w:val="center"/>
      <w:rPr>
        <w:rFonts w:ascii="Times New Roman" w:hAnsi="Times New Roman"/>
        <w:sz w:val="14"/>
        <w:szCs w:val="14"/>
        <w:lang w:val="sq-AL"/>
      </w:rPr>
    </w:pPr>
    <w:r>
      <w:rPr>
        <w:rFonts w:ascii="Times New Roman" w:hAnsi="Times New Roman"/>
        <w:noProof/>
        <w:sz w:val="14"/>
        <w:szCs w:val="14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BAA48D" wp14:editId="374798F4">
              <wp:simplePos x="0" y="0"/>
              <wp:positionH relativeFrom="column">
                <wp:posOffset>6350</wp:posOffset>
              </wp:positionH>
              <wp:positionV relativeFrom="paragraph">
                <wp:posOffset>586740</wp:posOffset>
              </wp:positionV>
              <wp:extent cx="5937885" cy="17780"/>
              <wp:effectExtent l="0" t="0" r="24765" b="2032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7885" cy="17780"/>
                      </a:xfrm>
                      <a:prstGeom prst="line">
                        <a:avLst/>
                      </a:prstGeom>
                      <a:ln>
                        <a:solidFill>
                          <a:srgbClr val="B51E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2E7E84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46.2pt" to="468.05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" strokecolor="#b51e8d" strokeweight=".5pt">
              <v:stroke joinstyle="miter"/>
            </v:line>
          </w:pict>
        </mc:Fallback>
      </mc:AlternateContent>
    </w:r>
    <w:r>
      <w:rPr>
        <w:rFonts w:ascii="Times New Roman" w:hAnsi="Times New Roman"/>
        <w:noProof/>
        <w:sz w:val="14"/>
        <w:szCs w:val="14"/>
        <w:lang w:val="en-GB" w:eastAsia="en-GB"/>
      </w:rPr>
      <w:drawing>
        <wp:inline distT="0" distB="0" distL="0" distR="0" wp14:anchorId="50C3997D" wp14:editId="7AE429DF">
          <wp:extent cx="3328281" cy="544285"/>
          <wp:effectExtent l="0" t="0" r="5715" b="8255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e AKP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0071" cy="5511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D689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1AC43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E627C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0C6D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61A733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EAC5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E27C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58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4059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A0446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272261"/>
    <w:multiLevelType w:val="hybridMultilevel"/>
    <w:tmpl w:val="36EEBF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903516"/>
    <w:multiLevelType w:val="hybridMultilevel"/>
    <w:tmpl w:val="8990C7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>
    <w:nsid w:val="20924B43"/>
    <w:multiLevelType w:val="multilevel"/>
    <w:tmpl w:val="2E1AEB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>
    <w:nsid w:val="2C6269D9"/>
    <w:multiLevelType w:val="hybridMultilevel"/>
    <w:tmpl w:val="22FEAE34"/>
    <w:lvl w:ilvl="0" w:tplc="B29C9C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D641D57"/>
    <w:multiLevelType w:val="hybridMultilevel"/>
    <w:tmpl w:val="03BC7CE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5F16637"/>
    <w:multiLevelType w:val="hybridMultilevel"/>
    <w:tmpl w:val="4CAA656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A62035"/>
    <w:multiLevelType w:val="hybridMultilevel"/>
    <w:tmpl w:val="EC8EA3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A66A48"/>
    <w:multiLevelType w:val="hybridMultilevel"/>
    <w:tmpl w:val="56706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AD5348"/>
    <w:multiLevelType w:val="hybridMultilevel"/>
    <w:tmpl w:val="4CAA656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0E61729"/>
    <w:multiLevelType w:val="hybridMultilevel"/>
    <w:tmpl w:val="EE5836C4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1000865"/>
    <w:multiLevelType w:val="hybridMultilevel"/>
    <w:tmpl w:val="5B1A74D6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1">
    <w:nsid w:val="6D1D4D15"/>
    <w:multiLevelType w:val="hybridMultilevel"/>
    <w:tmpl w:val="487AD0A0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>
    <w:nsid w:val="798F38DC"/>
    <w:multiLevelType w:val="hybridMultilevel"/>
    <w:tmpl w:val="11FC40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2"/>
  </w:num>
  <w:num w:numId="13">
    <w:abstractNumId w:val="11"/>
  </w:num>
  <w:num w:numId="14">
    <w:abstractNumId w:val="19"/>
  </w:num>
  <w:num w:numId="15">
    <w:abstractNumId w:val="20"/>
  </w:num>
  <w:num w:numId="16">
    <w:abstractNumId w:val="21"/>
  </w:num>
  <w:num w:numId="17">
    <w:abstractNumId w:val="13"/>
  </w:num>
  <w:num w:numId="18">
    <w:abstractNumId w:val="14"/>
  </w:num>
  <w:num w:numId="19">
    <w:abstractNumId w:val="18"/>
  </w:num>
  <w:num w:numId="20">
    <w:abstractNumId w:val="15"/>
  </w:num>
  <w:num w:numId="21">
    <w:abstractNumId w:val="16"/>
  </w:num>
  <w:num w:numId="22">
    <w:abstractNumId w:val="2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18A"/>
    <w:rsid w:val="00001B70"/>
    <w:rsid w:val="00022B28"/>
    <w:rsid w:val="000245A5"/>
    <w:rsid w:val="00044195"/>
    <w:rsid w:val="00066FF6"/>
    <w:rsid w:val="00084095"/>
    <w:rsid w:val="00085A76"/>
    <w:rsid w:val="000928FC"/>
    <w:rsid w:val="000B2668"/>
    <w:rsid w:val="001064DD"/>
    <w:rsid w:val="00130B8B"/>
    <w:rsid w:val="00132D78"/>
    <w:rsid w:val="00145CE6"/>
    <w:rsid w:val="00152FCF"/>
    <w:rsid w:val="00155ABC"/>
    <w:rsid w:val="00156695"/>
    <w:rsid w:val="0016692F"/>
    <w:rsid w:val="00170ECF"/>
    <w:rsid w:val="00186B22"/>
    <w:rsid w:val="001A6C7A"/>
    <w:rsid w:val="001B7B3F"/>
    <w:rsid w:val="001C1C60"/>
    <w:rsid w:val="001F641F"/>
    <w:rsid w:val="00230048"/>
    <w:rsid w:val="002554A4"/>
    <w:rsid w:val="002611A9"/>
    <w:rsid w:val="002647AE"/>
    <w:rsid w:val="002A28DA"/>
    <w:rsid w:val="002A793D"/>
    <w:rsid w:val="002B6AAF"/>
    <w:rsid w:val="002B6C09"/>
    <w:rsid w:val="002D41AB"/>
    <w:rsid w:val="002F0A9C"/>
    <w:rsid w:val="0033144F"/>
    <w:rsid w:val="00391773"/>
    <w:rsid w:val="00393528"/>
    <w:rsid w:val="00394E8B"/>
    <w:rsid w:val="00396B68"/>
    <w:rsid w:val="003B435E"/>
    <w:rsid w:val="003D44F7"/>
    <w:rsid w:val="003E076D"/>
    <w:rsid w:val="003E0B10"/>
    <w:rsid w:val="003F4CDA"/>
    <w:rsid w:val="00421359"/>
    <w:rsid w:val="00446736"/>
    <w:rsid w:val="00452C7F"/>
    <w:rsid w:val="00453F4E"/>
    <w:rsid w:val="004578D3"/>
    <w:rsid w:val="0049099A"/>
    <w:rsid w:val="004B3A37"/>
    <w:rsid w:val="004B7191"/>
    <w:rsid w:val="004C585F"/>
    <w:rsid w:val="004D77E2"/>
    <w:rsid w:val="004E6DBE"/>
    <w:rsid w:val="004F508C"/>
    <w:rsid w:val="00525DD5"/>
    <w:rsid w:val="00545F98"/>
    <w:rsid w:val="00574835"/>
    <w:rsid w:val="00574920"/>
    <w:rsid w:val="00577C4B"/>
    <w:rsid w:val="005E16EE"/>
    <w:rsid w:val="005F7782"/>
    <w:rsid w:val="006145B0"/>
    <w:rsid w:val="00622A2E"/>
    <w:rsid w:val="00627C33"/>
    <w:rsid w:val="006743F2"/>
    <w:rsid w:val="006A32ED"/>
    <w:rsid w:val="006B4231"/>
    <w:rsid w:val="006C48D3"/>
    <w:rsid w:val="006C5EB8"/>
    <w:rsid w:val="00711C35"/>
    <w:rsid w:val="00711F8B"/>
    <w:rsid w:val="00714AEF"/>
    <w:rsid w:val="00715F70"/>
    <w:rsid w:val="00723A92"/>
    <w:rsid w:val="0074525B"/>
    <w:rsid w:val="00767F25"/>
    <w:rsid w:val="00792681"/>
    <w:rsid w:val="007A17B6"/>
    <w:rsid w:val="007C2E4A"/>
    <w:rsid w:val="007D4508"/>
    <w:rsid w:val="008100F1"/>
    <w:rsid w:val="0081793A"/>
    <w:rsid w:val="00851F45"/>
    <w:rsid w:val="00854AB5"/>
    <w:rsid w:val="00894E5B"/>
    <w:rsid w:val="008A2B77"/>
    <w:rsid w:val="008C5365"/>
    <w:rsid w:val="008F27EE"/>
    <w:rsid w:val="00900CE1"/>
    <w:rsid w:val="009072B0"/>
    <w:rsid w:val="00911BD0"/>
    <w:rsid w:val="009207F0"/>
    <w:rsid w:val="00931A28"/>
    <w:rsid w:val="009373DB"/>
    <w:rsid w:val="009D3C7F"/>
    <w:rsid w:val="009E54F0"/>
    <w:rsid w:val="009E7D6B"/>
    <w:rsid w:val="00A00856"/>
    <w:rsid w:val="00A02E36"/>
    <w:rsid w:val="00A03E07"/>
    <w:rsid w:val="00A40432"/>
    <w:rsid w:val="00A42121"/>
    <w:rsid w:val="00A441DB"/>
    <w:rsid w:val="00A45807"/>
    <w:rsid w:val="00A719BA"/>
    <w:rsid w:val="00A74188"/>
    <w:rsid w:val="00A75A92"/>
    <w:rsid w:val="00A806EA"/>
    <w:rsid w:val="00A82CCA"/>
    <w:rsid w:val="00A82D67"/>
    <w:rsid w:val="00AA0102"/>
    <w:rsid w:val="00AA6235"/>
    <w:rsid w:val="00AC76DD"/>
    <w:rsid w:val="00AD0607"/>
    <w:rsid w:val="00AE36D5"/>
    <w:rsid w:val="00AF38FF"/>
    <w:rsid w:val="00B02B58"/>
    <w:rsid w:val="00B122E1"/>
    <w:rsid w:val="00B57EA8"/>
    <w:rsid w:val="00B63E61"/>
    <w:rsid w:val="00B74CF5"/>
    <w:rsid w:val="00B912A2"/>
    <w:rsid w:val="00BA47F3"/>
    <w:rsid w:val="00BB15F3"/>
    <w:rsid w:val="00BD6780"/>
    <w:rsid w:val="00BE1DCC"/>
    <w:rsid w:val="00BE558C"/>
    <w:rsid w:val="00C23EA5"/>
    <w:rsid w:val="00C5177E"/>
    <w:rsid w:val="00C6009B"/>
    <w:rsid w:val="00C9001C"/>
    <w:rsid w:val="00CB0325"/>
    <w:rsid w:val="00CB6DB1"/>
    <w:rsid w:val="00D05C97"/>
    <w:rsid w:val="00D06783"/>
    <w:rsid w:val="00D1119E"/>
    <w:rsid w:val="00D177F4"/>
    <w:rsid w:val="00D23F5B"/>
    <w:rsid w:val="00D266DD"/>
    <w:rsid w:val="00D3118A"/>
    <w:rsid w:val="00D40FB9"/>
    <w:rsid w:val="00D4383A"/>
    <w:rsid w:val="00D71261"/>
    <w:rsid w:val="00D82E43"/>
    <w:rsid w:val="00D86825"/>
    <w:rsid w:val="00DC40D5"/>
    <w:rsid w:val="00E420E2"/>
    <w:rsid w:val="00E76660"/>
    <w:rsid w:val="00E77110"/>
    <w:rsid w:val="00EA5C8F"/>
    <w:rsid w:val="00ED2949"/>
    <w:rsid w:val="00ED4338"/>
    <w:rsid w:val="00EF5251"/>
    <w:rsid w:val="00EF5978"/>
    <w:rsid w:val="00EF6333"/>
    <w:rsid w:val="00F0141B"/>
    <w:rsid w:val="00F0349B"/>
    <w:rsid w:val="00F5187B"/>
    <w:rsid w:val="00F65817"/>
    <w:rsid w:val="00FB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0F3F1F-C861-4E5C-B3ED-D972BDC7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header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3F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B2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0B266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B2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0B266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B2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B266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40432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45F98"/>
    <w:pPr>
      <w:ind w:left="720"/>
      <w:contextualSpacing/>
    </w:pPr>
    <w:rPr>
      <w:rFonts w:eastAsia="MS Mincho"/>
      <w:lang w:val="sq-AL"/>
    </w:rPr>
  </w:style>
  <w:style w:type="table" w:styleId="TableGrid">
    <w:name w:val="Table Grid"/>
    <w:basedOn w:val="TableNormal"/>
    <w:locked/>
    <w:rsid w:val="007A1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3B435E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rsid w:val="00F65817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F65817"/>
    <w:rPr>
      <w:rFonts w:ascii="Times New Roman" w:eastAsia="MS Mincho" w:hAnsi="Times New Roman"/>
      <w:lang w:val="sq-AL"/>
    </w:rPr>
  </w:style>
  <w:style w:type="character" w:styleId="FootnoteReference">
    <w:name w:val="footnote reference"/>
    <w:rsid w:val="00F65817"/>
    <w:rPr>
      <w:vertAlign w:val="superscript"/>
    </w:rPr>
  </w:style>
  <w:style w:type="character" w:customStyle="1" w:styleId="requiredfield">
    <w:name w:val="requiredfield"/>
    <w:uiPriority w:val="99"/>
    <w:rsid w:val="0016692F"/>
  </w:style>
  <w:style w:type="character" w:styleId="CommentReference">
    <w:name w:val="annotation reference"/>
    <w:basedOn w:val="DefaultParagraphFont"/>
    <w:uiPriority w:val="99"/>
    <w:rsid w:val="0016692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6692F"/>
    <w:pPr>
      <w:spacing w:after="0" w:line="240" w:lineRule="auto"/>
    </w:pPr>
    <w:rPr>
      <w:rFonts w:ascii="Times New Roman" w:eastAsia="MS Mincho" w:hAnsi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692F"/>
    <w:rPr>
      <w:rFonts w:ascii="Times New Roman" w:eastAsia="MS Mincho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669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6692F"/>
    <w:rPr>
      <w:rFonts w:ascii="Times New Roman" w:eastAsia="MS Mincho" w:hAnsi="Times New Roman"/>
      <w:b/>
      <w:bCs/>
      <w:lang w:val="en-GB"/>
    </w:rPr>
  </w:style>
  <w:style w:type="character" w:customStyle="1" w:styleId="requiredfield1">
    <w:name w:val="requiredfield1"/>
    <w:basedOn w:val="DefaultParagraphFont"/>
    <w:uiPriority w:val="99"/>
    <w:rsid w:val="0016692F"/>
    <w:rPr>
      <w:rFonts w:cs="Times New Roman"/>
      <w:b/>
      <w:bCs/>
    </w:rPr>
  </w:style>
  <w:style w:type="paragraph" w:customStyle="1" w:styleId="xl65">
    <w:name w:val="xl65"/>
    <w:basedOn w:val="Normal"/>
    <w:rsid w:val="00767F25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66">
    <w:name w:val="xl66"/>
    <w:basedOn w:val="Normal"/>
    <w:rsid w:val="00767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val="en-GB" w:eastAsia="en-GB"/>
    </w:rPr>
  </w:style>
  <w:style w:type="paragraph" w:customStyle="1" w:styleId="xl67">
    <w:name w:val="xl67"/>
    <w:basedOn w:val="Normal"/>
    <w:rsid w:val="00767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val="en-GB" w:eastAsia="en-GB"/>
    </w:rPr>
  </w:style>
  <w:style w:type="paragraph" w:customStyle="1" w:styleId="xl68">
    <w:name w:val="xl68"/>
    <w:basedOn w:val="Normal"/>
    <w:rsid w:val="00767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69">
    <w:name w:val="xl69"/>
    <w:basedOn w:val="Normal"/>
    <w:rsid w:val="00767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70">
    <w:name w:val="xl70"/>
    <w:basedOn w:val="Normal"/>
    <w:rsid w:val="00767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71">
    <w:name w:val="xl71"/>
    <w:basedOn w:val="Normal"/>
    <w:rsid w:val="00767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72">
    <w:name w:val="xl72"/>
    <w:basedOn w:val="Normal"/>
    <w:rsid w:val="00767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73">
    <w:name w:val="xl73"/>
    <w:basedOn w:val="Normal"/>
    <w:rsid w:val="00767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74">
    <w:name w:val="xl74"/>
    <w:basedOn w:val="Normal"/>
    <w:rsid w:val="00767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k-ks.org/page.aspx?id=1,58" TargetMode="External"/><Relationship Id="rId13" Type="http://schemas.openxmlformats.org/officeDocument/2006/relationships/hyperlink" Target="https://www.pak-ks.org/page.aspx?id=2,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ak-ks.org/page.aspx?id=3,5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k-ks.org/page.aspx?id=1,5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pak-ks.org/page.aspx?id=2,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k-ks.org/page.aspx?id=3,58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info@pak-ks.org" TargetMode="External"/><Relationship Id="rId1" Type="http://schemas.openxmlformats.org/officeDocument/2006/relationships/hyperlink" Target="mailto:info@pak-k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ahiri\Documents\akp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DFFC4-D724-4B9B-B9D9-02643317E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akp template</Template>
  <TotalTime>0</TotalTime>
  <Pages>19</Pages>
  <Words>7975</Words>
  <Characters>45459</Characters>
  <Application>Microsoft Office Word</Application>
  <DocSecurity>0</DocSecurity>
  <Lines>378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TITULLI  AKP</vt:lpstr>
    </vt:vector>
  </TitlesOfParts>
  <Company/>
  <LinksUpToDate>false</LinksUpToDate>
  <CharactersWithSpaces>53328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TITULLI  AKP</dc:title>
  <dc:subject/>
  <dc:creator>Valon Fetahu</dc:creator>
  <cp:keywords/>
  <cp:lastModifiedBy>Arben Qerimi</cp:lastModifiedBy>
  <cp:revision>2</cp:revision>
  <cp:lastPrinted>2022-06-16T11:28:00Z</cp:lastPrinted>
  <dcterms:created xsi:type="dcterms:W3CDTF">2022-11-14T07:19:00Z</dcterms:created>
  <dcterms:modified xsi:type="dcterms:W3CDTF">2022-11-14T07:19:00Z</dcterms:modified>
</cp:coreProperties>
</file>